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0A3" w:rsidRDefault="006860A3">
      <w:pPr>
        <w:jc w:val="center"/>
        <w:rPr>
          <w:rFonts w:ascii="微软雅黑" w:eastAsia="微软雅黑" w:hAnsi="微软雅黑" w:cs="微软雅黑"/>
          <w:b/>
          <w:bCs/>
          <w:sz w:val="52"/>
          <w:szCs w:val="72"/>
        </w:rPr>
      </w:pPr>
      <w:bookmarkStart w:id="0" w:name="_GoBack"/>
      <w:bookmarkEnd w:id="0"/>
    </w:p>
    <w:p w:rsidR="006860A3" w:rsidRDefault="006860A3">
      <w:pPr>
        <w:jc w:val="center"/>
        <w:rPr>
          <w:rFonts w:ascii="微软雅黑" w:eastAsia="微软雅黑" w:hAnsi="微软雅黑" w:cs="微软雅黑"/>
          <w:b/>
          <w:bCs/>
          <w:sz w:val="52"/>
          <w:szCs w:val="72"/>
        </w:rPr>
      </w:pPr>
    </w:p>
    <w:p w:rsidR="006860A3" w:rsidRDefault="006860A3">
      <w:pPr>
        <w:jc w:val="center"/>
        <w:rPr>
          <w:rFonts w:ascii="微软雅黑" w:eastAsia="微软雅黑" w:hAnsi="微软雅黑" w:cs="微软雅黑"/>
          <w:b/>
          <w:bCs/>
          <w:sz w:val="52"/>
          <w:szCs w:val="72"/>
        </w:rPr>
      </w:pPr>
    </w:p>
    <w:p w:rsidR="006860A3" w:rsidRDefault="0090284D">
      <w:pPr>
        <w:jc w:val="center"/>
        <w:rPr>
          <w:rFonts w:ascii="微软雅黑" w:eastAsia="微软雅黑" w:hAnsi="微软雅黑" w:cs="微软雅黑"/>
          <w:b/>
          <w:bCs/>
          <w:sz w:val="52"/>
          <w:szCs w:val="72"/>
        </w:rPr>
      </w:pP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>研究生</w:t>
      </w: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>招生</w:t>
      </w: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>管理系统</w:t>
      </w:r>
    </w:p>
    <w:p w:rsidR="006860A3" w:rsidRDefault="0090284D">
      <w:pPr>
        <w:jc w:val="center"/>
        <w:rPr>
          <w:rFonts w:ascii="微软雅黑" w:eastAsia="微软雅黑" w:hAnsi="微软雅黑" w:cs="微软雅黑"/>
          <w:b/>
          <w:bCs/>
          <w:sz w:val="52"/>
          <w:szCs w:val="72"/>
        </w:rPr>
      </w:pP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 xml:space="preserve"> (</w:t>
      </w: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>学生</w:t>
      </w: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>)</w:t>
      </w: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>操作手册</w:t>
      </w:r>
    </w:p>
    <w:p w:rsidR="006860A3" w:rsidRDefault="006860A3"/>
    <w:p w:rsidR="006860A3" w:rsidRDefault="006860A3"/>
    <w:p w:rsidR="006860A3" w:rsidRDefault="006860A3"/>
    <w:p w:rsidR="006860A3" w:rsidRDefault="006860A3"/>
    <w:p w:rsidR="006860A3" w:rsidRDefault="006860A3"/>
    <w:p w:rsidR="006860A3" w:rsidRDefault="006860A3"/>
    <w:p w:rsidR="006860A3" w:rsidRDefault="006860A3"/>
    <w:p w:rsidR="006860A3" w:rsidRDefault="006860A3"/>
    <w:p w:rsidR="006860A3" w:rsidRDefault="006860A3"/>
    <w:p w:rsidR="006860A3" w:rsidRDefault="006860A3"/>
    <w:p w:rsidR="006860A3" w:rsidRDefault="006860A3"/>
    <w:p w:rsidR="006860A3" w:rsidRDefault="006860A3"/>
    <w:p w:rsidR="006860A3" w:rsidRDefault="006860A3"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6860A3" w:rsidRDefault="006860A3"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6860A3" w:rsidRDefault="006860A3">
      <w:pP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6860A3" w:rsidRDefault="006860A3">
      <w:pP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6860A3" w:rsidRDefault="006860A3">
      <w:pPr>
        <w:pStyle w:val="10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6860A3" w:rsidRDefault="006860A3">
      <w:pPr>
        <w:pStyle w:val="10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6860A3" w:rsidRDefault="006860A3">
      <w:pPr>
        <w:pStyle w:val="10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6860A3" w:rsidRDefault="006860A3">
      <w:pPr>
        <w:pStyle w:val="10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6860A3" w:rsidRDefault="006860A3">
      <w:pPr>
        <w:pStyle w:val="10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6860A3" w:rsidRDefault="006860A3">
      <w:pPr>
        <w:pStyle w:val="10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6860A3" w:rsidRDefault="006860A3">
      <w:pPr>
        <w:pStyle w:val="10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6860A3" w:rsidRDefault="006860A3"/>
    <w:p w:rsidR="006860A3" w:rsidRDefault="0090284D">
      <w:pPr>
        <w:pStyle w:val="10"/>
        <w:tabs>
          <w:tab w:val="right" w:leader="dot" w:pos="10456"/>
        </w:tabs>
        <w:spacing w:line="72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未经授权请勿转载转发</w:t>
      </w:r>
      <w:r>
        <w:rPr>
          <w:rFonts w:ascii="宋体" w:hAnsi="宋体" w:hint="eastAsia"/>
          <w:b/>
          <w:sz w:val="28"/>
          <w:szCs w:val="28"/>
        </w:rPr>
        <w:t>,</w:t>
      </w:r>
      <w:r>
        <w:rPr>
          <w:rFonts w:ascii="宋体" w:hAnsi="宋体" w:hint="eastAsia"/>
          <w:b/>
          <w:sz w:val="28"/>
          <w:szCs w:val="28"/>
        </w:rPr>
        <w:t>违者必究！</w:t>
      </w:r>
    </w:p>
    <w:p w:rsidR="006860A3" w:rsidRDefault="0090284D">
      <w:pPr>
        <w:ind w:firstLineChars="700" w:firstLine="3654"/>
      </w:pPr>
      <w:r>
        <w:rPr>
          <w:rFonts w:asciiTheme="minorEastAsia" w:hAnsiTheme="minorEastAsia" w:cstheme="minorEastAsia" w:hint="eastAsia"/>
          <w:b/>
          <w:bCs/>
          <w:color w:val="000000" w:themeColor="text1"/>
          <w:sz w:val="52"/>
          <w:szCs w:val="52"/>
          <w:shd w:val="clear" w:color="auto" w:fill="FFFFFF"/>
        </w:rPr>
        <w:lastRenderedPageBreak/>
        <w:t>目录</w:t>
      </w:r>
    </w:p>
    <w:p w:rsidR="006860A3" w:rsidRDefault="006860A3">
      <w:pPr>
        <w:pStyle w:val="10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6860A3" w:rsidRDefault="0090284D">
      <w:pPr>
        <w:pStyle w:val="10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  <w:fldChar w:fldCharType="begin"/>
      </w: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  <w:instrText xml:space="preserve">TOC \o "1-3" \h \u </w:instrText>
      </w: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  <w:fldChar w:fldCharType="separate"/>
      </w:r>
      <w:hyperlink w:anchor="_Toc21982" w:history="1">
        <w:r>
          <w:rPr>
            <w:rFonts w:hint="eastAsia"/>
          </w:rPr>
          <w:t>夏令营</w:t>
        </w:r>
        <w:r>
          <w:tab/>
        </w:r>
        <w:r>
          <w:fldChar w:fldCharType="begin"/>
        </w:r>
        <w:r>
          <w:instrText xml:space="preserve"> PAGEREF _Toc21982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6860A3" w:rsidRDefault="0090284D">
      <w:pPr>
        <w:pStyle w:val="20"/>
        <w:tabs>
          <w:tab w:val="right" w:leader="dot" w:pos="8306"/>
        </w:tabs>
      </w:pPr>
      <w:hyperlink w:anchor="_Toc26412" w:history="1">
        <w:r>
          <w:rPr>
            <w:rFonts w:hint="eastAsia"/>
          </w:rPr>
          <w:t>注册账户</w:t>
        </w:r>
        <w:r>
          <w:tab/>
        </w:r>
        <w:r>
          <w:fldChar w:fldCharType="begin"/>
        </w:r>
        <w:r>
          <w:instrText xml:space="preserve"> PAGEREF _Toc26412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6860A3" w:rsidRDefault="0090284D">
      <w:pPr>
        <w:pStyle w:val="20"/>
        <w:tabs>
          <w:tab w:val="right" w:leader="dot" w:pos="8306"/>
        </w:tabs>
      </w:pPr>
      <w:hyperlink w:anchor="_Toc30835" w:history="1">
        <w:r>
          <w:rPr>
            <w:rFonts w:hint="eastAsia"/>
          </w:rPr>
          <w:t>用户登录</w:t>
        </w:r>
        <w:r>
          <w:tab/>
        </w:r>
        <w:r>
          <w:fldChar w:fldCharType="begin"/>
        </w:r>
        <w:r>
          <w:instrText xml:space="preserve"> PAGEREF _Toc30835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6860A3" w:rsidRDefault="0090284D">
      <w:pPr>
        <w:pStyle w:val="20"/>
        <w:tabs>
          <w:tab w:val="right" w:leader="dot" w:pos="8306"/>
        </w:tabs>
      </w:pPr>
      <w:hyperlink w:anchor="_Toc14911" w:history="1">
        <w:r>
          <w:rPr>
            <w:rFonts w:hint="eastAsia"/>
          </w:rPr>
          <w:t>夏令营申请</w:t>
        </w:r>
        <w:r>
          <w:tab/>
        </w:r>
        <w:r>
          <w:fldChar w:fldCharType="begin"/>
        </w:r>
        <w:r>
          <w:instrText xml:space="preserve"> PAGEREF _Toc14911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6860A3" w:rsidRDefault="0090284D">
      <w:pPr>
        <w:pStyle w:val="20"/>
        <w:tabs>
          <w:tab w:val="right" w:leader="dot" w:pos="8306"/>
        </w:tabs>
      </w:pPr>
      <w:hyperlink w:anchor="_Toc26112" w:history="1">
        <w:r>
          <w:rPr>
            <w:rFonts w:hint="eastAsia"/>
          </w:rPr>
          <w:t>夏令营（学生确认）</w:t>
        </w:r>
        <w:r>
          <w:tab/>
        </w:r>
        <w:r>
          <w:rPr>
            <w:rFonts w:hint="eastAsia"/>
          </w:rPr>
          <w:t>6</w:t>
        </w:r>
      </w:hyperlink>
    </w:p>
    <w:p w:rsidR="006860A3" w:rsidRDefault="0090284D">
      <w:pPr>
        <w:pStyle w:val="20"/>
        <w:tabs>
          <w:tab w:val="right" w:leader="dot" w:pos="8306"/>
        </w:tabs>
      </w:pPr>
      <w:hyperlink w:anchor="_Toc29946" w:history="1">
        <w:r>
          <w:rPr>
            <w:rFonts w:hint="eastAsia"/>
          </w:rPr>
          <w:t>忘记密码</w:t>
        </w:r>
        <w:r>
          <w:tab/>
        </w:r>
        <w:r>
          <w:rPr>
            <w:rFonts w:hint="eastAsia"/>
          </w:rPr>
          <w:t>6</w:t>
        </w:r>
      </w:hyperlink>
    </w:p>
    <w:p w:rsidR="006860A3" w:rsidRDefault="0090284D">
      <w:pP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</w:rPr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</w:rPr>
        <w:fldChar w:fldCharType="end"/>
      </w:r>
    </w:p>
    <w:p w:rsidR="006860A3" w:rsidRDefault="0090284D">
      <w:pPr>
        <w:widowControl/>
        <w:jc w:val="left"/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</w:rPr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</w:rPr>
        <w:br w:type="page"/>
      </w:r>
    </w:p>
    <w:p w:rsidR="006860A3" w:rsidRDefault="0090284D">
      <w:pPr>
        <w:pStyle w:val="1"/>
      </w:pPr>
      <w:bookmarkStart w:id="1" w:name="_Toc21982"/>
      <w:r>
        <w:rPr>
          <w:rFonts w:hint="eastAsia"/>
        </w:rPr>
        <w:lastRenderedPageBreak/>
        <w:t>夏令营</w:t>
      </w:r>
      <w:bookmarkEnd w:id="1"/>
    </w:p>
    <w:p w:rsidR="006860A3" w:rsidRDefault="0090284D">
      <w:pPr>
        <w:pStyle w:val="2"/>
      </w:pPr>
      <w:bookmarkStart w:id="2" w:name="_Toc26412"/>
      <w:r>
        <w:rPr>
          <w:rFonts w:hint="eastAsia"/>
        </w:rPr>
        <w:t>注册账户</w:t>
      </w:r>
      <w:bookmarkEnd w:id="2"/>
    </w:p>
    <w:p w:rsidR="006860A3" w:rsidRDefault="0090284D">
      <w:pPr>
        <w:ind w:firstLine="420"/>
      </w:pPr>
      <w:r>
        <w:rPr>
          <w:rFonts w:hint="eastAsia"/>
        </w:rPr>
        <w:t>第一步：浏览器访问招生管理系统，进入登录界面，点击“注册账户”按钮，跳转至注册页面。</w:t>
      </w:r>
    </w:p>
    <w:p w:rsidR="006860A3" w:rsidRDefault="0090284D">
      <w:r>
        <w:rPr>
          <w:noProof/>
        </w:rPr>
        <w:drawing>
          <wp:inline distT="0" distB="0" distL="114300" distR="114300">
            <wp:extent cx="5257800" cy="210820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90284D">
      <w:pPr>
        <w:ind w:firstLine="420"/>
      </w:pPr>
      <w:r>
        <w:rPr>
          <w:rFonts w:hint="eastAsia"/>
        </w:rPr>
        <w:t>第二步：在注册页面，需要录入姓名、证件号码、密码、邮箱、验证码等信息，最后点击注册按钮即可。（</w:t>
      </w:r>
      <w:r>
        <w:rPr>
          <w:rFonts w:hint="eastAsia"/>
          <w:color w:val="FF0000"/>
        </w:rPr>
        <w:t>其中密码是由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位数字、大小写字母和特殊符号组成</w:t>
      </w:r>
      <w:r>
        <w:rPr>
          <w:rFonts w:hint="eastAsia"/>
          <w:color w:val="FF0000"/>
        </w:rPr>
        <w:t>!</w:t>
      </w:r>
      <w:r>
        <w:rPr>
          <w:rFonts w:hint="eastAsia"/>
        </w:rPr>
        <w:t>）</w:t>
      </w:r>
    </w:p>
    <w:p w:rsidR="006860A3" w:rsidRDefault="0090284D">
      <w:r>
        <w:rPr>
          <w:noProof/>
        </w:rPr>
        <w:drawing>
          <wp:inline distT="0" distB="0" distL="114300" distR="114300">
            <wp:extent cx="5261610" cy="214566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90284D">
      <w:pPr>
        <w:ind w:firstLine="420"/>
      </w:pPr>
      <w:r>
        <w:rPr>
          <w:rFonts w:hint="eastAsia"/>
        </w:rPr>
        <w:t>注册完成后，会出现你的账户注册成功页面，点击“返回首页”按钮，跳转登录界面。</w:t>
      </w:r>
    </w:p>
    <w:p w:rsidR="006860A3" w:rsidRDefault="0090284D">
      <w:r>
        <w:rPr>
          <w:noProof/>
        </w:rPr>
        <w:drawing>
          <wp:inline distT="0" distB="0" distL="114300" distR="114300">
            <wp:extent cx="5258435" cy="1869440"/>
            <wp:effectExtent l="0" t="0" r="146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90284D">
      <w:pPr>
        <w:pStyle w:val="2"/>
      </w:pPr>
      <w:bookmarkStart w:id="3" w:name="_Toc30835"/>
      <w:r>
        <w:rPr>
          <w:rFonts w:hint="eastAsia"/>
        </w:rPr>
        <w:lastRenderedPageBreak/>
        <w:t>用户登录</w:t>
      </w:r>
      <w:bookmarkEnd w:id="3"/>
    </w:p>
    <w:p w:rsidR="006860A3" w:rsidRDefault="0090284D">
      <w:pPr>
        <w:ind w:firstLine="420"/>
      </w:pPr>
      <w:r>
        <w:rPr>
          <w:rFonts w:hint="eastAsia"/>
        </w:rPr>
        <w:t>第一步：在登录界面，输入证件号码、密码以及验证码，点击“登录”按钮即可。页面跳转到学生夏令营列表页面。</w:t>
      </w:r>
    </w:p>
    <w:p w:rsidR="006860A3" w:rsidRDefault="0090284D">
      <w:r>
        <w:rPr>
          <w:noProof/>
        </w:rPr>
        <w:drawing>
          <wp:inline distT="0" distB="0" distL="114300" distR="114300">
            <wp:extent cx="5261610" cy="1850390"/>
            <wp:effectExtent l="0" t="0" r="1143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90284D">
      <w:pPr>
        <w:pStyle w:val="2"/>
      </w:pPr>
      <w:bookmarkStart w:id="4" w:name="_Toc14911"/>
      <w:r>
        <w:rPr>
          <w:rFonts w:hint="eastAsia"/>
        </w:rPr>
        <w:t>夏令营申请</w:t>
      </w:r>
      <w:bookmarkEnd w:id="4"/>
    </w:p>
    <w:p w:rsidR="006860A3" w:rsidRDefault="0090284D">
      <w:pPr>
        <w:ind w:firstLine="420"/>
      </w:pPr>
      <w:r>
        <w:rPr>
          <w:rFonts w:hint="eastAsia"/>
        </w:rPr>
        <w:t>第一步：点击“申请”按钮，在弹窗中看懂夏令营申请窗口，点击“点击申请”进入申请详情页。</w:t>
      </w:r>
    </w:p>
    <w:p w:rsidR="006860A3" w:rsidRDefault="0090284D">
      <w:r>
        <w:rPr>
          <w:noProof/>
        </w:rPr>
        <w:drawing>
          <wp:inline distT="0" distB="0" distL="114300" distR="114300">
            <wp:extent cx="5266690" cy="755015"/>
            <wp:effectExtent l="0" t="0" r="635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6860A3"/>
    <w:p w:rsidR="006860A3" w:rsidRDefault="0090284D">
      <w:pPr>
        <w:ind w:firstLine="420"/>
      </w:pPr>
      <w:r>
        <w:rPr>
          <w:noProof/>
        </w:rPr>
        <w:drawing>
          <wp:inline distT="0" distB="0" distL="114300" distR="114300">
            <wp:extent cx="3977005" cy="1802765"/>
            <wp:effectExtent l="0" t="0" r="4445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6860A3">
      <w:pPr>
        <w:ind w:firstLine="420"/>
      </w:pPr>
    </w:p>
    <w:p w:rsidR="006860A3" w:rsidRDefault="006860A3">
      <w:pPr>
        <w:ind w:firstLine="420"/>
      </w:pPr>
    </w:p>
    <w:p w:rsidR="006860A3" w:rsidRDefault="006860A3">
      <w:pPr>
        <w:ind w:firstLine="420"/>
      </w:pPr>
    </w:p>
    <w:p w:rsidR="006860A3" w:rsidRDefault="006860A3">
      <w:pPr>
        <w:ind w:firstLine="420"/>
      </w:pPr>
    </w:p>
    <w:p w:rsidR="006860A3" w:rsidRDefault="0090284D">
      <w:pPr>
        <w:ind w:firstLine="420"/>
      </w:pPr>
      <w:r>
        <w:rPr>
          <w:rFonts w:hint="eastAsia"/>
        </w:rPr>
        <w:t>在夏令营申请页面，维护好基本信息、报考信息，上传相关材料后，勾选最下方的“本人保证”一行，点击“提交申请”按钮即可。</w:t>
      </w:r>
    </w:p>
    <w:p w:rsidR="006860A3" w:rsidRDefault="0090284D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2245" cy="2421255"/>
            <wp:effectExtent l="0" t="0" r="14605" b="171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90284D">
      <w:pPr>
        <w:ind w:firstLine="420"/>
      </w:pPr>
      <w:r>
        <w:rPr>
          <w:noProof/>
        </w:rPr>
        <w:drawing>
          <wp:inline distT="0" distB="0" distL="114300" distR="114300">
            <wp:extent cx="5272405" cy="3416300"/>
            <wp:effectExtent l="0" t="0" r="4445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90284D">
      <w:pPr>
        <w:ind w:firstLine="420"/>
      </w:pPr>
      <w:r>
        <w:rPr>
          <w:noProof/>
        </w:rPr>
        <w:drawing>
          <wp:inline distT="0" distB="0" distL="114300" distR="114300">
            <wp:extent cx="4837430" cy="2543175"/>
            <wp:effectExtent l="0" t="0" r="1270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90284D">
      <w:pPr>
        <w:ind w:firstLine="420"/>
      </w:pPr>
      <w:r>
        <w:rPr>
          <w:rFonts w:hint="eastAsia"/>
        </w:rPr>
        <w:lastRenderedPageBreak/>
        <w:t>第三步：当夏令营申请完成后，会在列表页面出现申请的信息。如需修改，可点击“修改”按钮进行修改。</w:t>
      </w:r>
    </w:p>
    <w:p w:rsidR="006860A3" w:rsidRDefault="006860A3"/>
    <w:p w:rsidR="006860A3" w:rsidRDefault="0090284D">
      <w:r>
        <w:rPr>
          <w:noProof/>
        </w:rPr>
        <w:drawing>
          <wp:inline distT="0" distB="0" distL="114300" distR="114300">
            <wp:extent cx="5266690" cy="1170940"/>
            <wp:effectExtent l="0" t="0" r="1016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6860A3"/>
    <w:p w:rsidR="006860A3" w:rsidRDefault="0090284D">
      <w:pPr>
        <w:ind w:firstLine="420"/>
      </w:pPr>
      <w:r>
        <w:rPr>
          <w:rFonts w:hint="eastAsia"/>
        </w:rPr>
        <w:t>第四步：如果下载申请信息，点击列表中的“下载申请表”按钮即可。</w:t>
      </w:r>
    </w:p>
    <w:p w:rsidR="006860A3" w:rsidRDefault="0090284D">
      <w:r>
        <w:rPr>
          <w:noProof/>
        </w:rPr>
        <w:drawing>
          <wp:inline distT="0" distB="0" distL="114300" distR="114300">
            <wp:extent cx="5266690" cy="1199515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6860A3"/>
    <w:p w:rsidR="006860A3" w:rsidRDefault="006860A3"/>
    <w:p w:rsidR="006860A3" w:rsidRDefault="0090284D">
      <w:pPr>
        <w:pStyle w:val="2"/>
      </w:pPr>
      <w:bookmarkStart w:id="5" w:name="_Toc26112"/>
      <w:r>
        <w:rPr>
          <w:rFonts w:hint="eastAsia"/>
        </w:rPr>
        <w:t>夏令营（学生确认）</w:t>
      </w:r>
      <w:bookmarkEnd w:id="5"/>
    </w:p>
    <w:p w:rsidR="006860A3" w:rsidRDefault="0090284D">
      <w:pPr>
        <w:ind w:firstLine="420"/>
      </w:pPr>
      <w:r>
        <w:rPr>
          <w:rFonts w:hint="eastAsia"/>
        </w:rPr>
        <w:t>当学院意见为“同意参加”时，会出现学生确认的信息，请点击“参加”、“不参加”按钮，即可完成确认操作。</w:t>
      </w:r>
    </w:p>
    <w:p w:rsidR="006860A3" w:rsidRDefault="0090284D">
      <w:r>
        <w:rPr>
          <w:noProof/>
        </w:rPr>
        <w:drawing>
          <wp:inline distT="0" distB="0" distL="114300" distR="114300">
            <wp:extent cx="5273675" cy="2120900"/>
            <wp:effectExtent l="0" t="0" r="1460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6860A3">
      <w:pPr>
        <w:pStyle w:val="2"/>
      </w:pPr>
      <w:bookmarkStart w:id="6" w:name="_Toc29946"/>
    </w:p>
    <w:p w:rsidR="006860A3" w:rsidRDefault="0090284D">
      <w:pPr>
        <w:pStyle w:val="2"/>
      </w:pPr>
      <w:r>
        <w:rPr>
          <w:rFonts w:hint="eastAsia"/>
        </w:rPr>
        <w:t>忘记密码</w:t>
      </w:r>
      <w:bookmarkEnd w:id="6"/>
    </w:p>
    <w:p w:rsidR="006860A3" w:rsidRDefault="0090284D">
      <w:pPr>
        <w:ind w:firstLine="420"/>
      </w:pPr>
      <w:r>
        <w:rPr>
          <w:rFonts w:hint="eastAsia"/>
        </w:rPr>
        <w:t>第一步：在登录界面，点击“忘记密码”按钮。页面跳转到忘记密码</w:t>
      </w:r>
      <w:r>
        <w:rPr>
          <w:rFonts w:hint="eastAsia"/>
        </w:rPr>
        <w:t>-</w:t>
      </w:r>
      <w:r>
        <w:rPr>
          <w:rFonts w:hint="eastAsia"/>
        </w:rPr>
        <w:t>邮箱验证页面。</w:t>
      </w:r>
    </w:p>
    <w:p w:rsidR="006860A3" w:rsidRDefault="0090284D">
      <w:r>
        <w:rPr>
          <w:noProof/>
        </w:rPr>
        <w:lastRenderedPageBreak/>
        <w:drawing>
          <wp:inline distT="0" distB="0" distL="114300" distR="114300">
            <wp:extent cx="5255260" cy="1831975"/>
            <wp:effectExtent l="0" t="0" r="254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90284D">
      <w:r>
        <w:rPr>
          <w:rFonts w:hint="eastAsia"/>
        </w:rPr>
        <w:br w:type="page"/>
      </w:r>
    </w:p>
    <w:p w:rsidR="006860A3" w:rsidRDefault="0090284D">
      <w:pPr>
        <w:ind w:firstLine="420"/>
      </w:pPr>
      <w:r>
        <w:rPr>
          <w:rFonts w:hint="eastAsia"/>
        </w:rPr>
        <w:lastRenderedPageBreak/>
        <w:t>第二步：在邮箱验证页面，录入邮箱，获取验证码，点击下一步</w:t>
      </w:r>
    </w:p>
    <w:p w:rsidR="006860A3" w:rsidRDefault="0090284D">
      <w:r>
        <w:rPr>
          <w:noProof/>
        </w:rPr>
        <w:drawing>
          <wp:inline distT="0" distB="0" distL="114300" distR="114300">
            <wp:extent cx="5273040" cy="18281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90284D">
      <w:pPr>
        <w:ind w:firstLine="420"/>
      </w:pPr>
      <w:r>
        <w:rPr>
          <w:rFonts w:hint="eastAsia"/>
        </w:rPr>
        <w:t>第三步：在更改密码页面，录入新密码、确认密码后，点击“提交”按钮，即可完成更新密码的操作。</w:t>
      </w:r>
    </w:p>
    <w:p w:rsidR="006860A3" w:rsidRDefault="0090284D">
      <w:r>
        <w:rPr>
          <w:noProof/>
        </w:rPr>
        <w:drawing>
          <wp:inline distT="0" distB="0" distL="114300" distR="114300">
            <wp:extent cx="5266690" cy="1685290"/>
            <wp:effectExtent l="0" t="0" r="635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A3" w:rsidRDefault="0090284D">
      <w:pPr>
        <w:ind w:firstLine="420"/>
      </w:pPr>
      <w:r>
        <w:rPr>
          <w:rFonts w:hint="eastAsia"/>
        </w:rPr>
        <w:t>提交后页面会跳转到完成界面。并且在</w:t>
      </w:r>
      <w:r>
        <w:rPr>
          <w:rFonts w:hint="eastAsia"/>
        </w:rPr>
        <w:t xml:space="preserve"> 5</w:t>
      </w:r>
      <w:r>
        <w:rPr>
          <w:rFonts w:hint="eastAsia"/>
        </w:rPr>
        <w:t>秒后自动返回登录页面。</w:t>
      </w:r>
    </w:p>
    <w:p w:rsidR="006860A3" w:rsidRDefault="0090284D">
      <w:r>
        <w:rPr>
          <w:noProof/>
        </w:rPr>
        <w:drawing>
          <wp:inline distT="0" distB="0" distL="114300" distR="114300">
            <wp:extent cx="5257800" cy="1877060"/>
            <wp:effectExtent l="0" t="0" r="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0A3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84D" w:rsidRDefault="0090284D">
      <w:r>
        <w:separator/>
      </w:r>
    </w:p>
  </w:endnote>
  <w:endnote w:type="continuationSeparator" w:id="0">
    <w:p w:rsidR="0090284D" w:rsidRDefault="0090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0950779"/>
    </w:sdtPr>
    <w:sdtEndPr/>
    <w:sdtContent>
      <w:p w:rsidR="006860A3" w:rsidRDefault="0090284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733" w:rsidRPr="00051733">
          <w:rPr>
            <w:noProof/>
            <w:lang w:val="zh-CN"/>
          </w:rPr>
          <w:t>2</w:t>
        </w:r>
        <w:r>
          <w:fldChar w:fldCharType="end"/>
        </w:r>
      </w:p>
    </w:sdtContent>
  </w:sdt>
  <w:p w:rsidR="006860A3" w:rsidRDefault="006860A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84D" w:rsidRDefault="0090284D">
      <w:r>
        <w:separator/>
      </w:r>
    </w:p>
  </w:footnote>
  <w:footnote w:type="continuationSeparator" w:id="0">
    <w:p w:rsidR="0090284D" w:rsidRDefault="009028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0A3" w:rsidRDefault="0090284D">
    <w:pPr>
      <w:ind w:firstLineChars="500" w:firstLine="1050"/>
      <w:jc w:val="left"/>
      <w:rPr>
        <w:rFonts w:ascii="微软雅黑" w:eastAsia="微软雅黑" w:hAnsi="微软雅黑" w:cs="微软雅黑"/>
        <w:b/>
        <w:bCs/>
        <w:sz w:val="52"/>
        <w:szCs w:val="72"/>
      </w:rPr>
    </w:pPr>
    <w:r>
      <w:rPr>
        <w:rFonts w:asciiTheme="majorEastAsia" w:eastAsiaTheme="majorEastAsia" w:hAnsiTheme="majorEastAsia" w:cs="微软雅黑" w:hint="eastAsia"/>
        <w:bCs/>
        <w:szCs w:val="21"/>
      </w:rPr>
      <w:t xml:space="preserve"> </w:t>
    </w:r>
    <w:r>
      <w:rPr>
        <w:rFonts w:asciiTheme="majorEastAsia" w:eastAsiaTheme="majorEastAsia" w:hAnsiTheme="majorEastAsia" w:cs="微软雅黑"/>
        <w:bCs/>
        <w:szCs w:val="21"/>
      </w:rPr>
      <w:t xml:space="preserve">                 </w:t>
    </w:r>
    <w:r>
      <w:rPr>
        <w:rFonts w:asciiTheme="majorEastAsia" w:eastAsiaTheme="majorEastAsia" w:hAnsiTheme="majorEastAsia" w:cs="微软雅黑" w:hint="eastAsia"/>
        <w:b/>
        <w:bCs/>
        <w:szCs w:val="21"/>
      </w:rPr>
      <w:t>研究生</w:t>
    </w:r>
    <w:r>
      <w:rPr>
        <w:rFonts w:asciiTheme="majorEastAsia" w:eastAsiaTheme="majorEastAsia" w:hAnsiTheme="majorEastAsia" w:cs="微软雅黑" w:hint="eastAsia"/>
        <w:b/>
        <w:bCs/>
        <w:szCs w:val="21"/>
      </w:rPr>
      <w:t>招生</w:t>
    </w:r>
    <w:r>
      <w:rPr>
        <w:rFonts w:asciiTheme="majorEastAsia" w:eastAsiaTheme="majorEastAsia" w:hAnsiTheme="majorEastAsia" w:cs="微软雅黑" w:hint="eastAsia"/>
        <w:b/>
        <w:bCs/>
        <w:szCs w:val="21"/>
      </w:rPr>
      <w:t>管理系统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lhNzdlOWQ5YjI5MGRlOTc2OTYxY2JjODlhZjEwMWIifQ=="/>
  </w:docVars>
  <w:rsids>
    <w:rsidRoot w:val="1F1F3BC1"/>
    <w:rsid w:val="00013654"/>
    <w:rsid w:val="000164CD"/>
    <w:rsid w:val="00016551"/>
    <w:rsid w:val="000169CF"/>
    <w:rsid w:val="0003330F"/>
    <w:rsid w:val="00033CE1"/>
    <w:rsid w:val="00051733"/>
    <w:rsid w:val="00065267"/>
    <w:rsid w:val="00077F21"/>
    <w:rsid w:val="000841BA"/>
    <w:rsid w:val="000A36CB"/>
    <w:rsid w:val="000B655A"/>
    <w:rsid w:val="000E0353"/>
    <w:rsid w:val="000E4D0C"/>
    <w:rsid w:val="000F5FB0"/>
    <w:rsid w:val="001060E9"/>
    <w:rsid w:val="0013411F"/>
    <w:rsid w:val="00140240"/>
    <w:rsid w:val="001561F0"/>
    <w:rsid w:val="00157234"/>
    <w:rsid w:val="001669D4"/>
    <w:rsid w:val="00166F81"/>
    <w:rsid w:val="001749AE"/>
    <w:rsid w:val="00185DB0"/>
    <w:rsid w:val="00192B84"/>
    <w:rsid w:val="001A4413"/>
    <w:rsid w:val="001A4440"/>
    <w:rsid w:val="001A51BF"/>
    <w:rsid w:val="001D231F"/>
    <w:rsid w:val="001D4F10"/>
    <w:rsid w:val="001F32F3"/>
    <w:rsid w:val="00233830"/>
    <w:rsid w:val="00242C54"/>
    <w:rsid w:val="00247343"/>
    <w:rsid w:val="002474AE"/>
    <w:rsid w:val="002524A1"/>
    <w:rsid w:val="00253108"/>
    <w:rsid w:val="002627F6"/>
    <w:rsid w:val="00262B17"/>
    <w:rsid w:val="0028559C"/>
    <w:rsid w:val="002A7785"/>
    <w:rsid w:val="002B3493"/>
    <w:rsid w:val="002C24D5"/>
    <w:rsid w:val="002C6A84"/>
    <w:rsid w:val="002E032F"/>
    <w:rsid w:val="002F4760"/>
    <w:rsid w:val="00311A5F"/>
    <w:rsid w:val="00335FDD"/>
    <w:rsid w:val="00351B47"/>
    <w:rsid w:val="00385D73"/>
    <w:rsid w:val="003A6F20"/>
    <w:rsid w:val="003C0E8F"/>
    <w:rsid w:val="003C6CB0"/>
    <w:rsid w:val="003C74F6"/>
    <w:rsid w:val="003E771F"/>
    <w:rsid w:val="004107D1"/>
    <w:rsid w:val="00435ADA"/>
    <w:rsid w:val="00443941"/>
    <w:rsid w:val="00452A74"/>
    <w:rsid w:val="00452F9A"/>
    <w:rsid w:val="00453728"/>
    <w:rsid w:val="004537DD"/>
    <w:rsid w:val="004552E6"/>
    <w:rsid w:val="00455B72"/>
    <w:rsid w:val="004563DF"/>
    <w:rsid w:val="00461CF0"/>
    <w:rsid w:val="00470EF8"/>
    <w:rsid w:val="00471549"/>
    <w:rsid w:val="004720D3"/>
    <w:rsid w:val="004771B4"/>
    <w:rsid w:val="00484460"/>
    <w:rsid w:val="00492B13"/>
    <w:rsid w:val="004A5D0F"/>
    <w:rsid w:val="004A7E14"/>
    <w:rsid w:val="004B5134"/>
    <w:rsid w:val="00507F13"/>
    <w:rsid w:val="00511384"/>
    <w:rsid w:val="0052248F"/>
    <w:rsid w:val="0052591D"/>
    <w:rsid w:val="00560282"/>
    <w:rsid w:val="005679B4"/>
    <w:rsid w:val="00573372"/>
    <w:rsid w:val="005813B7"/>
    <w:rsid w:val="00582FAC"/>
    <w:rsid w:val="0059272F"/>
    <w:rsid w:val="005A70A9"/>
    <w:rsid w:val="005C3421"/>
    <w:rsid w:val="005E1BF5"/>
    <w:rsid w:val="005F481F"/>
    <w:rsid w:val="005F56C7"/>
    <w:rsid w:val="00607561"/>
    <w:rsid w:val="00652FB9"/>
    <w:rsid w:val="00660509"/>
    <w:rsid w:val="0066277C"/>
    <w:rsid w:val="00676A4C"/>
    <w:rsid w:val="006860A3"/>
    <w:rsid w:val="006A2D33"/>
    <w:rsid w:val="006B15EF"/>
    <w:rsid w:val="006C490B"/>
    <w:rsid w:val="006C678D"/>
    <w:rsid w:val="006F289E"/>
    <w:rsid w:val="006F45CB"/>
    <w:rsid w:val="00701593"/>
    <w:rsid w:val="00712DE2"/>
    <w:rsid w:val="0071331F"/>
    <w:rsid w:val="00714664"/>
    <w:rsid w:val="00716496"/>
    <w:rsid w:val="00721942"/>
    <w:rsid w:val="00732B07"/>
    <w:rsid w:val="007576AB"/>
    <w:rsid w:val="0077069B"/>
    <w:rsid w:val="0077120B"/>
    <w:rsid w:val="007A6B80"/>
    <w:rsid w:val="007D5D67"/>
    <w:rsid w:val="00817CF8"/>
    <w:rsid w:val="0082149F"/>
    <w:rsid w:val="008422F8"/>
    <w:rsid w:val="00856E51"/>
    <w:rsid w:val="008577DA"/>
    <w:rsid w:val="00886AE9"/>
    <w:rsid w:val="00886F2D"/>
    <w:rsid w:val="00887F70"/>
    <w:rsid w:val="00896006"/>
    <w:rsid w:val="008A4097"/>
    <w:rsid w:val="008B0727"/>
    <w:rsid w:val="008B256A"/>
    <w:rsid w:val="008B7A23"/>
    <w:rsid w:val="008C4C44"/>
    <w:rsid w:val="008C5A7C"/>
    <w:rsid w:val="008D4FAC"/>
    <w:rsid w:val="008F6EB2"/>
    <w:rsid w:val="00900BD9"/>
    <w:rsid w:val="0090284D"/>
    <w:rsid w:val="00902C2A"/>
    <w:rsid w:val="0090501E"/>
    <w:rsid w:val="00917E3D"/>
    <w:rsid w:val="0092047A"/>
    <w:rsid w:val="00932221"/>
    <w:rsid w:val="009341F3"/>
    <w:rsid w:val="009360F6"/>
    <w:rsid w:val="00943EF3"/>
    <w:rsid w:val="009443B1"/>
    <w:rsid w:val="00946F53"/>
    <w:rsid w:val="00962046"/>
    <w:rsid w:val="0097008B"/>
    <w:rsid w:val="00981387"/>
    <w:rsid w:val="009A309A"/>
    <w:rsid w:val="009B4569"/>
    <w:rsid w:val="009B46AA"/>
    <w:rsid w:val="009C0A5E"/>
    <w:rsid w:val="009C3176"/>
    <w:rsid w:val="009C337D"/>
    <w:rsid w:val="009D1B7F"/>
    <w:rsid w:val="009E0A2F"/>
    <w:rsid w:val="009F0922"/>
    <w:rsid w:val="00A012BA"/>
    <w:rsid w:val="00A02939"/>
    <w:rsid w:val="00A152B4"/>
    <w:rsid w:val="00A25653"/>
    <w:rsid w:val="00A312E1"/>
    <w:rsid w:val="00A4013A"/>
    <w:rsid w:val="00A505E1"/>
    <w:rsid w:val="00A557DC"/>
    <w:rsid w:val="00A71AB3"/>
    <w:rsid w:val="00A72C49"/>
    <w:rsid w:val="00AD10E6"/>
    <w:rsid w:val="00AF1302"/>
    <w:rsid w:val="00AF452A"/>
    <w:rsid w:val="00B01900"/>
    <w:rsid w:val="00B0507A"/>
    <w:rsid w:val="00B24341"/>
    <w:rsid w:val="00B5443F"/>
    <w:rsid w:val="00B77EB0"/>
    <w:rsid w:val="00B932B3"/>
    <w:rsid w:val="00BA0D49"/>
    <w:rsid w:val="00BB1293"/>
    <w:rsid w:val="00BC11C4"/>
    <w:rsid w:val="00BD10AA"/>
    <w:rsid w:val="00C12DE3"/>
    <w:rsid w:val="00C22988"/>
    <w:rsid w:val="00C35043"/>
    <w:rsid w:val="00C36D4C"/>
    <w:rsid w:val="00C74A75"/>
    <w:rsid w:val="00C74EA6"/>
    <w:rsid w:val="00C74FA8"/>
    <w:rsid w:val="00C80EC2"/>
    <w:rsid w:val="00CA2967"/>
    <w:rsid w:val="00CB77F6"/>
    <w:rsid w:val="00CD55FA"/>
    <w:rsid w:val="00CD70A0"/>
    <w:rsid w:val="00CD71E5"/>
    <w:rsid w:val="00CE65B9"/>
    <w:rsid w:val="00CE7255"/>
    <w:rsid w:val="00CF3752"/>
    <w:rsid w:val="00CF75CE"/>
    <w:rsid w:val="00D03026"/>
    <w:rsid w:val="00D0575F"/>
    <w:rsid w:val="00D1552A"/>
    <w:rsid w:val="00D43762"/>
    <w:rsid w:val="00D805CC"/>
    <w:rsid w:val="00D918B9"/>
    <w:rsid w:val="00D95852"/>
    <w:rsid w:val="00DB38E5"/>
    <w:rsid w:val="00DB6326"/>
    <w:rsid w:val="00DC4F3B"/>
    <w:rsid w:val="00DD0191"/>
    <w:rsid w:val="00DE3042"/>
    <w:rsid w:val="00DE4C0C"/>
    <w:rsid w:val="00E32691"/>
    <w:rsid w:val="00E47F11"/>
    <w:rsid w:val="00E502FF"/>
    <w:rsid w:val="00E506E9"/>
    <w:rsid w:val="00E9543F"/>
    <w:rsid w:val="00EB5CDB"/>
    <w:rsid w:val="00EB77FB"/>
    <w:rsid w:val="00EC2742"/>
    <w:rsid w:val="00EE7A89"/>
    <w:rsid w:val="00EE7C38"/>
    <w:rsid w:val="00EF0BC2"/>
    <w:rsid w:val="00F00616"/>
    <w:rsid w:val="00F05322"/>
    <w:rsid w:val="00F20520"/>
    <w:rsid w:val="00F2693F"/>
    <w:rsid w:val="00F36542"/>
    <w:rsid w:val="00F36D41"/>
    <w:rsid w:val="00F47AAD"/>
    <w:rsid w:val="00F54FB7"/>
    <w:rsid w:val="00F66AA3"/>
    <w:rsid w:val="00F66F31"/>
    <w:rsid w:val="00F742F9"/>
    <w:rsid w:val="00F755EE"/>
    <w:rsid w:val="00F95F38"/>
    <w:rsid w:val="00FA66D3"/>
    <w:rsid w:val="00FB0287"/>
    <w:rsid w:val="00FB3F36"/>
    <w:rsid w:val="00FD1360"/>
    <w:rsid w:val="00FD35C5"/>
    <w:rsid w:val="00FD4053"/>
    <w:rsid w:val="00FD4E06"/>
    <w:rsid w:val="00FE696D"/>
    <w:rsid w:val="00FF319C"/>
    <w:rsid w:val="0100390C"/>
    <w:rsid w:val="011A24F4"/>
    <w:rsid w:val="01203FAE"/>
    <w:rsid w:val="01343C35"/>
    <w:rsid w:val="015522D5"/>
    <w:rsid w:val="015E4AD6"/>
    <w:rsid w:val="016E2F6B"/>
    <w:rsid w:val="018E7169"/>
    <w:rsid w:val="019404F8"/>
    <w:rsid w:val="01B3756E"/>
    <w:rsid w:val="01BE4DA9"/>
    <w:rsid w:val="01C74429"/>
    <w:rsid w:val="01CF7782"/>
    <w:rsid w:val="01E274B5"/>
    <w:rsid w:val="02072A78"/>
    <w:rsid w:val="0213141D"/>
    <w:rsid w:val="0224362A"/>
    <w:rsid w:val="022573A2"/>
    <w:rsid w:val="022C24DE"/>
    <w:rsid w:val="022E44A8"/>
    <w:rsid w:val="02382E6E"/>
    <w:rsid w:val="02684255"/>
    <w:rsid w:val="026B74AB"/>
    <w:rsid w:val="0270686F"/>
    <w:rsid w:val="02922C89"/>
    <w:rsid w:val="029C3B08"/>
    <w:rsid w:val="02B41F9E"/>
    <w:rsid w:val="02C40969"/>
    <w:rsid w:val="0305345B"/>
    <w:rsid w:val="030B2A3C"/>
    <w:rsid w:val="031C07A5"/>
    <w:rsid w:val="032F672A"/>
    <w:rsid w:val="03455F4E"/>
    <w:rsid w:val="039667A9"/>
    <w:rsid w:val="039C5442"/>
    <w:rsid w:val="03B24E15"/>
    <w:rsid w:val="03C36E72"/>
    <w:rsid w:val="03C52BEB"/>
    <w:rsid w:val="03C86237"/>
    <w:rsid w:val="03D90444"/>
    <w:rsid w:val="03EA2651"/>
    <w:rsid w:val="03FF60FC"/>
    <w:rsid w:val="040A201A"/>
    <w:rsid w:val="040D00EE"/>
    <w:rsid w:val="041F054D"/>
    <w:rsid w:val="042E0790"/>
    <w:rsid w:val="0430275A"/>
    <w:rsid w:val="043A5387"/>
    <w:rsid w:val="043C5F8E"/>
    <w:rsid w:val="044C50BA"/>
    <w:rsid w:val="044F0706"/>
    <w:rsid w:val="045301F6"/>
    <w:rsid w:val="046823DA"/>
    <w:rsid w:val="048D6A34"/>
    <w:rsid w:val="04A74F4D"/>
    <w:rsid w:val="04B073F7"/>
    <w:rsid w:val="04F27A0F"/>
    <w:rsid w:val="04F80D9E"/>
    <w:rsid w:val="04FA0881"/>
    <w:rsid w:val="050717C9"/>
    <w:rsid w:val="050B6D23"/>
    <w:rsid w:val="05500BDA"/>
    <w:rsid w:val="05542D64"/>
    <w:rsid w:val="05777F14"/>
    <w:rsid w:val="0580501B"/>
    <w:rsid w:val="05812B41"/>
    <w:rsid w:val="05AE31EB"/>
    <w:rsid w:val="05C1471D"/>
    <w:rsid w:val="05CA273A"/>
    <w:rsid w:val="05CA44E8"/>
    <w:rsid w:val="05D47115"/>
    <w:rsid w:val="05D610DF"/>
    <w:rsid w:val="05D84E57"/>
    <w:rsid w:val="05DE61E6"/>
    <w:rsid w:val="05DE7F94"/>
    <w:rsid w:val="05DF2E3C"/>
    <w:rsid w:val="05E41A4E"/>
    <w:rsid w:val="05FB64DB"/>
    <w:rsid w:val="061D3A4E"/>
    <w:rsid w:val="06367DD0"/>
    <w:rsid w:val="064222D0"/>
    <w:rsid w:val="064A387B"/>
    <w:rsid w:val="067D77AC"/>
    <w:rsid w:val="068F0BA8"/>
    <w:rsid w:val="069A036D"/>
    <w:rsid w:val="06F3181D"/>
    <w:rsid w:val="06F874BF"/>
    <w:rsid w:val="072365A6"/>
    <w:rsid w:val="07373DFF"/>
    <w:rsid w:val="074B1659"/>
    <w:rsid w:val="0764271A"/>
    <w:rsid w:val="07731CCC"/>
    <w:rsid w:val="07797F74"/>
    <w:rsid w:val="07926B92"/>
    <w:rsid w:val="07A31175"/>
    <w:rsid w:val="07D21D7A"/>
    <w:rsid w:val="07DE1CA3"/>
    <w:rsid w:val="07E37AE3"/>
    <w:rsid w:val="07E455D3"/>
    <w:rsid w:val="07E850FA"/>
    <w:rsid w:val="07EC4BEA"/>
    <w:rsid w:val="0808579C"/>
    <w:rsid w:val="080A1514"/>
    <w:rsid w:val="080A5070"/>
    <w:rsid w:val="082500FC"/>
    <w:rsid w:val="088C1F29"/>
    <w:rsid w:val="08940DDD"/>
    <w:rsid w:val="08964B56"/>
    <w:rsid w:val="089F7EAE"/>
    <w:rsid w:val="08A2174C"/>
    <w:rsid w:val="08A454C4"/>
    <w:rsid w:val="08A70B11"/>
    <w:rsid w:val="08AA0601"/>
    <w:rsid w:val="08AA23AF"/>
    <w:rsid w:val="08D86F1C"/>
    <w:rsid w:val="08E027E3"/>
    <w:rsid w:val="08E65ADD"/>
    <w:rsid w:val="09185D37"/>
    <w:rsid w:val="09290BEC"/>
    <w:rsid w:val="092E1232"/>
    <w:rsid w:val="092E4D8E"/>
    <w:rsid w:val="094A3228"/>
    <w:rsid w:val="094C3466"/>
    <w:rsid w:val="096133B5"/>
    <w:rsid w:val="096D58B6"/>
    <w:rsid w:val="098175B4"/>
    <w:rsid w:val="099A4325"/>
    <w:rsid w:val="099C263F"/>
    <w:rsid w:val="09A11A04"/>
    <w:rsid w:val="09AA6B0A"/>
    <w:rsid w:val="09D83DD8"/>
    <w:rsid w:val="09EB2C7F"/>
    <w:rsid w:val="09F558AC"/>
    <w:rsid w:val="0A1246B0"/>
    <w:rsid w:val="0A1977EC"/>
    <w:rsid w:val="0A200B7B"/>
    <w:rsid w:val="0A206DCD"/>
    <w:rsid w:val="0A316959"/>
    <w:rsid w:val="0A585887"/>
    <w:rsid w:val="0A7D5FCD"/>
    <w:rsid w:val="0A80786B"/>
    <w:rsid w:val="0A90209F"/>
    <w:rsid w:val="0A9F4195"/>
    <w:rsid w:val="0AE147AE"/>
    <w:rsid w:val="0B04224A"/>
    <w:rsid w:val="0B093D05"/>
    <w:rsid w:val="0B114967"/>
    <w:rsid w:val="0B183F48"/>
    <w:rsid w:val="0B21104E"/>
    <w:rsid w:val="0B941820"/>
    <w:rsid w:val="0BAB0918"/>
    <w:rsid w:val="0BC83278"/>
    <w:rsid w:val="0BE67BA2"/>
    <w:rsid w:val="0C0D3381"/>
    <w:rsid w:val="0C102A84"/>
    <w:rsid w:val="0C1C7A68"/>
    <w:rsid w:val="0C410AA7"/>
    <w:rsid w:val="0C4632AB"/>
    <w:rsid w:val="0C474AE5"/>
    <w:rsid w:val="0C4C20FB"/>
    <w:rsid w:val="0CA57A5D"/>
    <w:rsid w:val="0CCF0636"/>
    <w:rsid w:val="0CD22280"/>
    <w:rsid w:val="0CD67C16"/>
    <w:rsid w:val="0CF462EF"/>
    <w:rsid w:val="0CFB767D"/>
    <w:rsid w:val="0D093B48"/>
    <w:rsid w:val="0D243D8A"/>
    <w:rsid w:val="0D2A390A"/>
    <w:rsid w:val="0D3C216F"/>
    <w:rsid w:val="0D4D75F3"/>
    <w:rsid w:val="0D5A43A4"/>
    <w:rsid w:val="0D633D72"/>
    <w:rsid w:val="0D701E19"/>
    <w:rsid w:val="0D814026"/>
    <w:rsid w:val="0D951880"/>
    <w:rsid w:val="0DBA3094"/>
    <w:rsid w:val="0DD24882"/>
    <w:rsid w:val="0DD51C7C"/>
    <w:rsid w:val="0DFE3249"/>
    <w:rsid w:val="0E032C8D"/>
    <w:rsid w:val="0E197DBB"/>
    <w:rsid w:val="0E4137B5"/>
    <w:rsid w:val="0E487D50"/>
    <w:rsid w:val="0E547045"/>
    <w:rsid w:val="0E572FD9"/>
    <w:rsid w:val="0E5E6115"/>
    <w:rsid w:val="0E6840E7"/>
    <w:rsid w:val="0E6A2D0C"/>
    <w:rsid w:val="0E72396F"/>
    <w:rsid w:val="0E7C47EE"/>
    <w:rsid w:val="0E87741A"/>
    <w:rsid w:val="0EB83A78"/>
    <w:rsid w:val="0EB9334C"/>
    <w:rsid w:val="0ECA5559"/>
    <w:rsid w:val="0ECE329B"/>
    <w:rsid w:val="0F3F1AA3"/>
    <w:rsid w:val="0F467D3D"/>
    <w:rsid w:val="0F7A0D2D"/>
    <w:rsid w:val="0F950FBC"/>
    <w:rsid w:val="0F9A317D"/>
    <w:rsid w:val="0FAE09D7"/>
    <w:rsid w:val="0FB56209"/>
    <w:rsid w:val="0FD7617F"/>
    <w:rsid w:val="100F5919"/>
    <w:rsid w:val="10262C63"/>
    <w:rsid w:val="10376C1E"/>
    <w:rsid w:val="105F7F23"/>
    <w:rsid w:val="107E65FB"/>
    <w:rsid w:val="10914580"/>
    <w:rsid w:val="109951E3"/>
    <w:rsid w:val="10CF50A9"/>
    <w:rsid w:val="11084B6C"/>
    <w:rsid w:val="112A0531"/>
    <w:rsid w:val="112F78F5"/>
    <w:rsid w:val="11360C84"/>
    <w:rsid w:val="113F2E51"/>
    <w:rsid w:val="117143B2"/>
    <w:rsid w:val="119C5F08"/>
    <w:rsid w:val="11AB1672"/>
    <w:rsid w:val="11AC7198"/>
    <w:rsid w:val="11BF2AAD"/>
    <w:rsid w:val="11EA41D0"/>
    <w:rsid w:val="11ED6F4D"/>
    <w:rsid w:val="123553DF"/>
    <w:rsid w:val="12681311"/>
    <w:rsid w:val="126E269F"/>
    <w:rsid w:val="1292638E"/>
    <w:rsid w:val="12942106"/>
    <w:rsid w:val="12A12A75"/>
    <w:rsid w:val="12B66520"/>
    <w:rsid w:val="12BB3B36"/>
    <w:rsid w:val="12E54729"/>
    <w:rsid w:val="12FC6E07"/>
    <w:rsid w:val="12FD414F"/>
    <w:rsid w:val="1343479E"/>
    <w:rsid w:val="134753CA"/>
    <w:rsid w:val="134A6C68"/>
    <w:rsid w:val="13702B73"/>
    <w:rsid w:val="13793C82"/>
    <w:rsid w:val="13854144"/>
    <w:rsid w:val="13936861"/>
    <w:rsid w:val="13954387"/>
    <w:rsid w:val="13985C26"/>
    <w:rsid w:val="139F5206"/>
    <w:rsid w:val="13B3480E"/>
    <w:rsid w:val="13BF31B2"/>
    <w:rsid w:val="13C0517C"/>
    <w:rsid w:val="13C46A1B"/>
    <w:rsid w:val="13CC58CF"/>
    <w:rsid w:val="13FA41EA"/>
    <w:rsid w:val="14117786"/>
    <w:rsid w:val="14157276"/>
    <w:rsid w:val="14237BE5"/>
    <w:rsid w:val="1444190A"/>
    <w:rsid w:val="1445177F"/>
    <w:rsid w:val="144A7030"/>
    <w:rsid w:val="145A112D"/>
    <w:rsid w:val="14726477"/>
    <w:rsid w:val="14853903"/>
    <w:rsid w:val="14B922F8"/>
    <w:rsid w:val="14C8078D"/>
    <w:rsid w:val="14CA46DA"/>
    <w:rsid w:val="14CE518C"/>
    <w:rsid w:val="14D56A06"/>
    <w:rsid w:val="14D64C58"/>
    <w:rsid w:val="15170DCC"/>
    <w:rsid w:val="15194B44"/>
    <w:rsid w:val="15196FAC"/>
    <w:rsid w:val="152D05F0"/>
    <w:rsid w:val="15347CE9"/>
    <w:rsid w:val="1545203C"/>
    <w:rsid w:val="15475B55"/>
    <w:rsid w:val="155D7127"/>
    <w:rsid w:val="15602773"/>
    <w:rsid w:val="15610299"/>
    <w:rsid w:val="156404B5"/>
    <w:rsid w:val="156758B0"/>
    <w:rsid w:val="157E709D"/>
    <w:rsid w:val="15897F1C"/>
    <w:rsid w:val="158A5A42"/>
    <w:rsid w:val="15A970CE"/>
    <w:rsid w:val="15C251DC"/>
    <w:rsid w:val="15CA6DCF"/>
    <w:rsid w:val="15DD3DC4"/>
    <w:rsid w:val="15F15AC1"/>
    <w:rsid w:val="16005D04"/>
    <w:rsid w:val="1633081D"/>
    <w:rsid w:val="165617D4"/>
    <w:rsid w:val="165C1A47"/>
    <w:rsid w:val="16726C02"/>
    <w:rsid w:val="167A5BE3"/>
    <w:rsid w:val="169923E1"/>
    <w:rsid w:val="16DA6555"/>
    <w:rsid w:val="16F47617"/>
    <w:rsid w:val="17065BA4"/>
    <w:rsid w:val="17125CEF"/>
    <w:rsid w:val="171952CF"/>
    <w:rsid w:val="171C091C"/>
    <w:rsid w:val="172123D6"/>
    <w:rsid w:val="17471E3D"/>
    <w:rsid w:val="174A659D"/>
    <w:rsid w:val="17712A16"/>
    <w:rsid w:val="17A96653"/>
    <w:rsid w:val="17AA23CB"/>
    <w:rsid w:val="17B9260F"/>
    <w:rsid w:val="17BB1EE3"/>
    <w:rsid w:val="17CA481C"/>
    <w:rsid w:val="17D64F6F"/>
    <w:rsid w:val="17EE22B8"/>
    <w:rsid w:val="17FD699F"/>
    <w:rsid w:val="17FE036B"/>
    <w:rsid w:val="180715CC"/>
    <w:rsid w:val="18085FD3"/>
    <w:rsid w:val="18251A52"/>
    <w:rsid w:val="183D6D9C"/>
    <w:rsid w:val="187529D9"/>
    <w:rsid w:val="18770500"/>
    <w:rsid w:val="18786026"/>
    <w:rsid w:val="187E190E"/>
    <w:rsid w:val="188350F6"/>
    <w:rsid w:val="18901BCB"/>
    <w:rsid w:val="18982224"/>
    <w:rsid w:val="189A41EE"/>
    <w:rsid w:val="18A62B93"/>
    <w:rsid w:val="18AC5CCF"/>
    <w:rsid w:val="18CD0120"/>
    <w:rsid w:val="18CE20EA"/>
    <w:rsid w:val="18D92F68"/>
    <w:rsid w:val="18DF7E53"/>
    <w:rsid w:val="18F03E0E"/>
    <w:rsid w:val="18F9261C"/>
    <w:rsid w:val="18FE29CF"/>
    <w:rsid w:val="1912647A"/>
    <w:rsid w:val="191775ED"/>
    <w:rsid w:val="192341E3"/>
    <w:rsid w:val="19324427"/>
    <w:rsid w:val="193A01D5"/>
    <w:rsid w:val="193C34F7"/>
    <w:rsid w:val="194727AC"/>
    <w:rsid w:val="194A3709"/>
    <w:rsid w:val="194B54E8"/>
    <w:rsid w:val="196A1E12"/>
    <w:rsid w:val="19882298"/>
    <w:rsid w:val="19943AEE"/>
    <w:rsid w:val="19D96F98"/>
    <w:rsid w:val="19DD40A3"/>
    <w:rsid w:val="19E716B5"/>
    <w:rsid w:val="1A18186E"/>
    <w:rsid w:val="1A4408B5"/>
    <w:rsid w:val="1A7840BB"/>
    <w:rsid w:val="1A9A6727"/>
    <w:rsid w:val="1AAE4678"/>
    <w:rsid w:val="1AB31597"/>
    <w:rsid w:val="1AB64BE3"/>
    <w:rsid w:val="1AB84DFF"/>
    <w:rsid w:val="1ABA2925"/>
    <w:rsid w:val="1ABE298D"/>
    <w:rsid w:val="1AD02149"/>
    <w:rsid w:val="1AF851FC"/>
    <w:rsid w:val="1AFA077C"/>
    <w:rsid w:val="1AFF658A"/>
    <w:rsid w:val="1B0B3181"/>
    <w:rsid w:val="1B3E3557"/>
    <w:rsid w:val="1B4D19EC"/>
    <w:rsid w:val="1B513316"/>
    <w:rsid w:val="1B6B6A6E"/>
    <w:rsid w:val="1B723200"/>
    <w:rsid w:val="1B8D1DE8"/>
    <w:rsid w:val="1BA52394"/>
    <w:rsid w:val="1BAB4C0A"/>
    <w:rsid w:val="1BB13D28"/>
    <w:rsid w:val="1BD01CD5"/>
    <w:rsid w:val="1C273FEB"/>
    <w:rsid w:val="1C2A5889"/>
    <w:rsid w:val="1C2C33AF"/>
    <w:rsid w:val="1C3340F8"/>
    <w:rsid w:val="1C3F7586"/>
    <w:rsid w:val="1C5F3784"/>
    <w:rsid w:val="1C725160"/>
    <w:rsid w:val="1CAB4C1C"/>
    <w:rsid w:val="1CAC629E"/>
    <w:rsid w:val="1CCA021F"/>
    <w:rsid w:val="1CD001DE"/>
    <w:rsid w:val="1CD51FC7"/>
    <w:rsid w:val="1CE41EDC"/>
    <w:rsid w:val="1CEB6DC6"/>
    <w:rsid w:val="1CF2284B"/>
    <w:rsid w:val="1CF245F9"/>
    <w:rsid w:val="1D036806"/>
    <w:rsid w:val="1D1502E7"/>
    <w:rsid w:val="1D28349D"/>
    <w:rsid w:val="1D3544E5"/>
    <w:rsid w:val="1D3A7D4E"/>
    <w:rsid w:val="1D444728"/>
    <w:rsid w:val="1D5A219E"/>
    <w:rsid w:val="1D5F28F4"/>
    <w:rsid w:val="1D641A3B"/>
    <w:rsid w:val="1D864D41"/>
    <w:rsid w:val="1D8D2573"/>
    <w:rsid w:val="1DAD0520"/>
    <w:rsid w:val="1DB63878"/>
    <w:rsid w:val="1DCD2970"/>
    <w:rsid w:val="1E0F6B79"/>
    <w:rsid w:val="1E4C7D38"/>
    <w:rsid w:val="1E682698"/>
    <w:rsid w:val="1E6A3D0A"/>
    <w:rsid w:val="1E6C03DB"/>
    <w:rsid w:val="1E702C81"/>
    <w:rsid w:val="1E731769"/>
    <w:rsid w:val="1E74103D"/>
    <w:rsid w:val="1E8079E2"/>
    <w:rsid w:val="1E827BFE"/>
    <w:rsid w:val="1EC024D4"/>
    <w:rsid w:val="1EE833D9"/>
    <w:rsid w:val="1EF36406"/>
    <w:rsid w:val="1F1B0C7C"/>
    <w:rsid w:val="1F1F1270"/>
    <w:rsid w:val="1F1F3BC1"/>
    <w:rsid w:val="1F356A1F"/>
    <w:rsid w:val="1F42113B"/>
    <w:rsid w:val="1F4C4A3C"/>
    <w:rsid w:val="1F680BA2"/>
    <w:rsid w:val="1F86727A"/>
    <w:rsid w:val="1F901EA7"/>
    <w:rsid w:val="1FA341BD"/>
    <w:rsid w:val="1FAC1102"/>
    <w:rsid w:val="200563F1"/>
    <w:rsid w:val="201721F5"/>
    <w:rsid w:val="20390790"/>
    <w:rsid w:val="203C6187"/>
    <w:rsid w:val="205660DC"/>
    <w:rsid w:val="205729C5"/>
    <w:rsid w:val="206A7CD4"/>
    <w:rsid w:val="207277FE"/>
    <w:rsid w:val="20786DBD"/>
    <w:rsid w:val="207A092D"/>
    <w:rsid w:val="20994D8B"/>
    <w:rsid w:val="20D3029D"/>
    <w:rsid w:val="21093CBF"/>
    <w:rsid w:val="21246D4B"/>
    <w:rsid w:val="21495609"/>
    <w:rsid w:val="21515666"/>
    <w:rsid w:val="21521B0A"/>
    <w:rsid w:val="2157569F"/>
    <w:rsid w:val="21837F15"/>
    <w:rsid w:val="219914E7"/>
    <w:rsid w:val="21BA1CD2"/>
    <w:rsid w:val="21C2005C"/>
    <w:rsid w:val="21C5052E"/>
    <w:rsid w:val="21DB515F"/>
    <w:rsid w:val="21F26040"/>
    <w:rsid w:val="21FC1A76"/>
    <w:rsid w:val="22160D89"/>
    <w:rsid w:val="22205764"/>
    <w:rsid w:val="222114DC"/>
    <w:rsid w:val="222A65E3"/>
    <w:rsid w:val="2245341D"/>
    <w:rsid w:val="22597149"/>
    <w:rsid w:val="22714212"/>
    <w:rsid w:val="22737F8A"/>
    <w:rsid w:val="228A7081"/>
    <w:rsid w:val="22947F00"/>
    <w:rsid w:val="22C5630B"/>
    <w:rsid w:val="22C80038"/>
    <w:rsid w:val="22D60519"/>
    <w:rsid w:val="22DD3655"/>
    <w:rsid w:val="22E76282"/>
    <w:rsid w:val="22F10EAE"/>
    <w:rsid w:val="233C30F7"/>
    <w:rsid w:val="234B4A63"/>
    <w:rsid w:val="235F6973"/>
    <w:rsid w:val="23720241"/>
    <w:rsid w:val="238B30B1"/>
    <w:rsid w:val="23A81EB5"/>
    <w:rsid w:val="23C757EB"/>
    <w:rsid w:val="23D902C0"/>
    <w:rsid w:val="23DA6E85"/>
    <w:rsid w:val="23E34C9B"/>
    <w:rsid w:val="23EA712D"/>
    <w:rsid w:val="23EB1DA2"/>
    <w:rsid w:val="240510B5"/>
    <w:rsid w:val="24086F1A"/>
    <w:rsid w:val="241E5CD3"/>
    <w:rsid w:val="24480FA2"/>
    <w:rsid w:val="244B0A92"/>
    <w:rsid w:val="24661642"/>
    <w:rsid w:val="246F00E2"/>
    <w:rsid w:val="24763D61"/>
    <w:rsid w:val="247B55C5"/>
    <w:rsid w:val="247E6772"/>
    <w:rsid w:val="24C34ACD"/>
    <w:rsid w:val="24E32A79"/>
    <w:rsid w:val="24E54A43"/>
    <w:rsid w:val="24ED56A6"/>
    <w:rsid w:val="24F353B2"/>
    <w:rsid w:val="24F829C8"/>
    <w:rsid w:val="250749B9"/>
    <w:rsid w:val="250C7BDD"/>
    <w:rsid w:val="25653094"/>
    <w:rsid w:val="256718FC"/>
    <w:rsid w:val="256B319A"/>
    <w:rsid w:val="25714529"/>
    <w:rsid w:val="259F2E44"/>
    <w:rsid w:val="25A4393B"/>
    <w:rsid w:val="25A62424"/>
    <w:rsid w:val="25B67503"/>
    <w:rsid w:val="25DC4098"/>
    <w:rsid w:val="25EF3E17"/>
    <w:rsid w:val="261235E2"/>
    <w:rsid w:val="261F3F85"/>
    <w:rsid w:val="2623001B"/>
    <w:rsid w:val="26404627"/>
    <w:rsid w:val="26415CA9"/>
    <w:rsid w:val="26485289"/>
    <w:rsid w:val="268428AA"/>
    <w:rsid w:val="26864004"/>
    <w:rsid w:val="26897D83"/>
    <w:rsid w:val="26B91CE3"/>
    <w:rsid w:val="26CA3EF0"/>
    <w:rsid w:val="26D42FC1"/>
    <w:rsid w:val="26D46B1D"/>
    <w:rsid w:val="26E03714"/>
    <w:rsid w:val="26F31699"/>
    <w:rsid w:val="26F64CE5"/>
    <w:rsid w:val="26F70A5D"/>
    <w:rsid w:val="27093A80"/>
    <w:rsid w:val="273B094A"/>
    <w:rsid w:val="273B6B9C"/>
    <w:rsid w:val="273D0B66"/>
    <w:rsid w:val="273D4A27"/>
    <w:rsid w:val="27606603"/>
    <w:rsid w:val="276460F3"/>
    <w:rsid w:val="277125BE"/>
    <w:rsid w:val="279463ED"/>
    <w:rsid w:val="279664C8"/>
    <w:rsid w:val="27AE55C0"/>
    <w:rsid w:val="27BB6190"/>
    <w:rsid w:val="27BE1357"/>
    <w:rsid w:val="27D8088F"/>
    <w:rsid w:val="27DA4607"/>
    <w:rsid w:val="27FC632B"/>
    <w:rsid w:val="27FF7BCA"/>
    <w:rsid w:val="280741FF"/>
    <w:rsid w:val="28074F7B"/>
    <w:rsid w:val="280D4561"/>
    <w:rsid w:val="28500425"/>
    <w:rsid w:val="285443B9"/>
    <w:rsid w:val="28575C58"/>
    <w:rsid w:val="28643ED1"/>
    <w:rsid w:val="2874680A"/>
    <w:rsid w:val="287C121A"/>
    <w:rsid w:val="28942A08"/>
    <w:rsid w:val="289742A6"/>
    <w:rsid w:val="289A59BE"/>
    <w:rsid w:val="28AB7D51"/>
    <w:rsid w:val="28B74948"/>
    <w:rsid w:val="28BA1D43"/>
    <w:rsid w:val="28CA467C"/>
    <w:rsid w:val="28DC7F0B"/>
    <w:rsid w:val="28F17E5A"/>
    <w:rsid w:val="28F45255"/>
    <w:rsid w:val="290A2CCA"/>
    <w:rsid w:val="29192F0D"/>
    <w:rsid w:val="292C2C40"/>
    <w:rsid w:val="293B1756"/>
    <w:rsid w:val="29422464"/>
    <w:rsid w:val="298B4B63"/>
    <w:rsid w:val="29A529F3"/>
    <w:rsid w:val="29B50E88"/>
    <w:rsid w:val="29DA6B40"/>
    <w:rsid w:val="29E452C9"/>
    <w:rsid w:val="29FF3CC3"/>
    <w:rsid w:val="2A1467BC"/>
    <w:rsid w:val="2A331DAD"/>
    <w:rsid w:val="2A46319B"/>
    <w:rsid w:val="2A4B359A"/>
    <w:rsid w:val="2A756869"/>
    <w:rsid w:val="2A7E571E"/>
    <w:rsid w:val="2A9C5BA4"/>
    <w:rsid w:val="2AA607D0"/>
    <w:rsid w:val="2AA84B7D"/>
    <w:rsid w:val="2ACE1AD5"/>
    <w:rsid w:val="2ADC3E7C"/>
    <w:rsid w:val="2AE632C3"/>
    <w:rsid w:val="2AE8703B"/>
    <w:rsid w:val="2AED28A3"/>
    <w:rsid w:val="2AEF2177"/>
    <w:rsid w:val="2AF43C32"/>
    <w:rsid w:val="2B114EF4"/>
    <w:rsid w:val="2B1971F4"/>
    <w:rsid w:val="2B1B3AE9"/>
    <w:rsid w:val="2B2362C5"/>
    <w:rsid w:val="2B312790"/>
    <w:rsid w:val="2B3758CC"/>
    <w:rsid w:val="2B462258"/>
    <w:rsid w:val="2B593A95"/>
    <w:rsid w:val="2B6D7540"/>
    <w:rsid w:val="2B794137"/>
    <w:rsid w:val="2B91548B"/>
    <w:rsid w:val="2B9D7E25"/>
    <w:rsid w:val="2B9E594C"/>
    <w:rsid w:val="2B9E76FA"/>
    <w:rsid w:val="2BC2788C"/>
    <w:rsid w:val="2BD81D1D"/>
    <w:rsid w:val="2BD82C0B"/>
    <w:rsid w:val="2BE75EA9"/>
    <w:rsid w:val="2C2B4E88"/>
    <w:rsid w:val="2C3035D7"/>
    <w:rsid w:val="2C3A38C6"/>
    <w:rsid w:val="2C500483"/>
    <w:rsid w:val="2C510C31"/>
    <w:rsid w:val="2C5F50DB"/>
    <w:rsid w:val="2C8F6CA4"/>
    <w:rsid w:val="2CB01DDA"/>
    <w:rsid w:val="2CD3717A"/>
    <w:rsid w:val="2CE81574"/>
    <w:rsid w:val="2CFF066C"/>
    <w:rsid w:val="2D03414B"/>
    <w:rsid w:val="2D1C37DD"/>
    <w:rsid w:val="2D2105E2"/>
    <w:rsid w:val="2D5704A8"/>
    <w:rsid w:val="2D5E5392"/>
    <w:rsid w:val="2D6230D5"/>
    <w:rsid w:val="2D654973"/>
    <w:rsid w:val="2D6C14C5"/>
    <w:rsid w:val="2D964B2C"/>
    <w:rsid w:val="2DC518B5"/>
    <w:rsid w:val="2DCA0C7A"/>
    <w:rsid w:val="2DF87595"/>
    <w:rsid w:val="2E114AFB"/>
    <w:rsid w:val="2E255EB0"/>
    <w:rsid w:val="2E3429CF"/>
    <w:rsid w:val="2E357E99"/>
    <w:rsid w:val="2E474078"/>
    <w:rsid w:val="2E513149"/>
    <w:rsid w:val="2E6C3ADF"/>
    <w:rsid w:val="2EA0058E"/>
    <w:rsid w:val="2EA72D69"/>
    <w:rsid w:val="2EB711FE"/>
    <w:rsid w:val="2EB84F76"/>
    <w:rsid w:val="2EC35C05"/>
    <w:rsid w:val="2EC851B9"/>
    <w:rsid w:val="2EFF6701"/>
    <w:rsid w:val="2F0361F1"/>
    <w:rsid w:val="2F1403FE"/>
    <w:rsid w:val="2F1523C9"/>
    <w:rsid w:val="2F486F5A"/>
    <w:rsid w:val="2F4B1946"/>
    <w:rsid w:val="2F5C5E3D"/>
    <w:rsid w:val="2F68699C"/>
    <w:rsid w:val="2F713AA3"/>
    <w:rsid w:val="2FB27C17"/>
    <w:rsid w:val="2FB67708"/>
    <w:rsid w:val="2FC53494"/>
    <w:rsid w:val="2FC838A8"/>
    <w:rsid w:val="2FD14376"/>
    <w:rsid w:val="301A5EE8"/>
    <w:rsid w:val="30204B81"/>
    <w:rsid w:val="30290649"/>
    <w:rsid w:val="304E7940"/>
    <w:rsid w:val="305111DE"/>
    <w:rsid w:val="306E5FB4"/>
    <w:rsid w:val="307750E9"/>
    <w:rsid w:val="30907F59"/>
    <w:rsid w:val="309F1F4A"/>
    <w:rsid w:val="30AD0B0B"/>
    <w:rsid w:val="30F32296"/>
    <w:rsid w:val="310B5831"/>
    <w:rsid w:val="31101099"/>
    <w:rsid w:val="311E2606"/>
    <w:rsid w:val="31210BB1"/>
    <w:rsid w:val="314B1F98"/>
    <w:rsid w:val="31A812D2"/>
    <w:rsid w:val="31A876A2"/>
    <w:rsid w:val="31B934DF"/>
    <w:rsid w:val="31C205E6"/>
    <w:rsid w:val="31C559E0"/>
    <w:rsid w:val="31DC0F7C"/>
    <w:rsid w:val="32004C6A"/>
    <w:rsid w:val="3215767E"/>
    <w:rsid w:val="321878BB"/>
    <w:rsid w:val="32290665"/>
    <w:rsid w:val="3240738A"/>
    <w:rsid w:val="32452FC5"/>
    <w:rsid w:val="324C6101"/>
    <w:rsid w:val="3257143F"/>
    <w:rsid w:val="325B00F2"/>
    <w:rsid w:val="326F5F5B"/>
    <w:rsid w:val="327C2B5F"/>
    <w:rsid w:val="3281346C"/>
    <w:rsid w:val="32892EB1"/>
    <w:rsid w:val="32953D1F"/>
    <w:rsid w:val="32A632A4"/>
    <w:rsid w:val="32A7158A"/>
    <w:rsid w:val="32B06690"/>
    <w:rsid w:val="32B36180"/>
    <w:rsid w:val="32B55A55"/>
    <w:rsid w:val="32C20171"/>
    <w:rsid w:val="32C739DA"/>
    <w:rsid w:val="33014DEF"/>
    <w:rsid w:val="33332E1D"/>
    <w:rsid w:val="33386686"/>
    <w:rsid w:val="335039CF"/>
    <w:rsid w:val="3353378D"/>
    <w:rsid w:val="336F02F9"/>
    <w:rsid w:val="33835B53"/>
    <w:rsid w:val="33A31D51"/>
    <w:rsid w:val="33BA52ED"/>
    <w:rsid w:val="33C060EC"/>
    <w:rsid w:val="33DE722D"/>
    <w:rsid w:val="33E52369"/>
    <w:rsid w:val="33EF414B"/>
    <w:rsid w:val="340C3D9A"/>
    <w:rsid w:val="34142C4F"/>
    <w:rsid w:val="34280577"/>
    <w:rsid w:val="343A0557"/>
    <w:rsid w:val="34476B80"/>
    <w:rsid w:val="34480B4A"/>
    <w:rsid w:val="34586FDF"/>
    <w:rsid w:val="346A21F4"/>
    <w:rsid w:val="34727975"/>
    <w:rsid w:val="34796F56"/>
    <w:rsid w:val="34882265"/>
    <w:rsid w:val="348A1163"/>
    <w:rsid w:val="34963664"/>
    <w:rsid w:val="34B14942"/>
    <w:rsid w:val="34C16BFD"/>
    <w:rsid w:val="34CE0FFE"/>
    <w:rsid w:val="34D01B4D"/>
    <w:rsid w:val="34D4418C"/>
    <w:rsid w:val="34DB376C"/>
    <w:rsid w:val="34DD5737"/>
    <w:rsid w:val="34F07218"/>
    <w:rsid w:val="34F34F5A"/>
    <w:rsid w:val="35066A3B"/>
    <w:rsid w:val="350D491F"/>
    <w:rsid w:val="35300720"/>
    <w:rsid w:val="353F5AA9"/>
    <w:rsid w:val="354D466A"/>
    <w:rsid w:val="35586B6B"/>
    <w:rsid w:val="35645510"/>
    <w:rsid w:val="35647C06"/>
    <w:rsid w:val="35700359"/>
    <w:rsid w:val="357B225F"/>
    <w:rsid w:val="35897434"/>
    <w:rsid w:val="35C0308E"/>
    <w:rsid w:val="35C6441D"/>
    <w:rsid w:val="35D501BC"/>
    <w:rsid w:val="35D5640E"/>
    <w:rsid w:val="35DE1766"/>
    <w:rsid w:val="35DE19DF"/>
    <w:rsid w:val="35E75E21"/>
    <w:rsid w:val="35F729AC"/>
    <w:rsid w:val="36162CAE"/>
    <w:rsid w:val="361D6F47"/>
    <w:rsid w:val="36341386"/>
    <w:rsid w:val="3643781B"/>
    <w:rsid w:val="36527A5E"/>
    <w:rsid w:val="36592B9B"/>
    <w:rsid w:val="36624145"/>
    <w:rsid w:val="36637EBD"/>
    <w:rsid w:val="36735251"/>
    <w:rsid w:val="36851BE2"/>
    <w:rsid w:val="368F2A60"/>
    <w:rsid w:val="36941E25"/>
    <w:rsid w:val="36A64E47"/>
    <w:rsid w:val="36B577CC"/>
    <w:rsid w:val="36BB1AA7"/>
    <w:rsid w:val="36CB3ED7"/>
    <w:rsid w:val="36CC7811"/>
    <w:rsid w:val="36E42DAC"/>
    <w:rsid w:val="36EF3725"/>
    <w:rsid w:val="3709636F"/>
    <w:rsid w:val="371145C5"/>
    <w:rsid w:val="37170A35"/>
    <w:rsid w:val="374675C3"/>
    <w:rsid w:val="37515F68"/>
    <w:rsid w:val="375A4E1C"/>
    <w:rsid w:val="377A726D"/>
    <w:rsid w:val="378400EB"/>
    <w:rsid w:val="37863E63"/>
    <w:rsid w:val="37936580"/>
    <w:rsid w:val="37A10C9D"/>
    <w:rsid w:val="37D56B99"/>
    <w:rsid w:val="380354B4"/>
    <w:rsid w:val="380D00E1"/>
    <w:rsid w:val="3814146F"/>
    <w:rsid w:val="38187484"/>
    <w:rsid w:val="38196A86"/>
    <w:rsid w:val="38286CC9"/>
    <w:rsid w:val="38325D99"/>
    <w:rsid w:val="384A0EEA"/>
    <w:rsid w:val="3851592F"/>
    <w:rsid w:val="385B709E"/>
    <w:rsid w:val="38602906"/>
    <w:rsid w:val="386850BD"/>
    <w:rsid w:val="387C0522"/>
    <w:rsid w:val="388365F5"/>
    <w:rsid w:val="388738C9"/>
    <w:rsid w:val="388C36FB"/>
    <w:rsid w:val="389B56ED"/>
    <w:rsid w:val="38AD5420"/>
    <w:rsid w:val="38C84008"/>
    <w:rsid w:val="38D35A4C"/>
    <w:rsid w:val="38D64977"/>
    <w:rsid w:val="38D957AB"/>
    <w:rsid w:val="39027EFE"/>
    <w:rsid w:val="39282BBE"/>
    <w:rsid w:val="392C4597"/>
    <w:rsid w:val="393736CA"/>
    <w:rsid w:val="394F702A"/>
    <w:rsid w:val="395104A1"/>
    <w:rsid w:val="395B00F0"/>
    <w:rsid w:val="395B3910"/>
    <w:rsid w:val="395D0BF4"/>
    <w:rsid w:val="39665CFB"/>
    <w:rsid w:val="397F0B6A"/>
    <w:rsid w:val="398C14D9"/>
    <w:rsid w:val="39C70580"/>
    <w:rsid w:val="39C96289"/>
    <w:rsid w:val="39E906DA"/>
    <w:rsid w:val="39ED7FCB"/>
    <w:rsid w:val="39F7362C"/>
    <w:rsid w:val="3A086DB2"/>
    <w:rsid w:val="3A3E0EE2"/>
    <w:rsid w:val="3A5F274A"/>
    <w:rsid w:val="3A856654"/>
    <w:rsid w:val="3A86417A"/>
    <w:rsid w:val="3AA20FB4"/>
    <w:rsid w:val="3AA32C70"/>
    <w:rsid w:val="3ABB2076"/>
    <w:rsid w:val="3AC52EF5"/>
    <w:rsid w:val="3AD04447"/>
    <w:rsid w:val="3ADD023E"/>
    <w:rsid w:val="3AEA295B"/>
    <w:rsid w:val="3AF37811"/>
    <w:rsid w:val="3AFA0DF0"/>
    <w:rsid w:val="3B0767B6"/>
    <w:rsid w:val="3B201ED9"/>
    <w:rsid w:val="3B312338"/>
    <w:rsid w:val="3B331C0C"/>
    <w:rsid w:val="3B3616FD"/>
    <w:rsid w:val="3B471CD2"/>
    <w:rsid w:val="3B4E6A46"/>
    <w:rsid w:val="3B556027"/>
    <w:rsid w:val="3B603560"/>
    <w:rsid w:val="3B6E70E8"/>
    <w:rsid w:val="3B712735"/>
    <w:rsid w:val="3B7566C9"/>
    <w:rsid w:val="3B88671C"/>
    <w:rsid w:val="3B8C62D6"/>
    <w:rsid w:val="3B9A7EDD"/>
    <w:rsid w:val="3BDC22A4"/>
    <w:rsid w:val="3BE63123"/>
    <w:rsid w:val="3BF26946"/>
    <w:rsid w:val="3C01369D"/>
    <w:rsid w:val="3C025A83"/>
    <w:rsid w:val="3C08753D"/>
    <w:rsid w:val="3C224794"/>
    <w:rsid w:val="3C236125"/>
    <w:rsid w:val="3C406CD7"/>
    <w:rsid w:val="3C42235C"/>
    <w:rsid w:val="3C432323"/>
    <w:rsid w:val="3C4718FC"/>
    <w:rsid w:val="3C8C1F1C"/>
    <w:rsid w:val="3C9318E9"/>
    <w:rsid w:val="3CA134EE"/>
    <w:rsid w:val="3CB55DDB"/>
    <w:rsid w:val="3CB70856"/>
    <w:rsid w:val="3CBD0327"/>
    <w:rsid w:val="3CC72F54"/>
    <w:rsid w:val="3CD8352B"/>
    <w:rsid w:val="3D001FC2"/>
    <w:rsid w:val="3D271C45"/>
    <w:rsid w:val="3D2F4654"/>
    <w:rsid w:val="3D4A148F"/>
    <w:rsid w:val="3D562A6C"/>
    <w:rsid w:val="3D5D7415"/>
    <w:rsid w:val="3D712EC0"/>
    <w:rsid w:val="3D803103"/>
    <w:rsid w:val="3D8C5F4C"/>
    <w:rsid w:val="3D9A2417"/>
    <w:rsid w:val="3DB17760"/>
    <w:rsid w:val="3DB50FFF"/>
    <w:rsid w:val="3DC70D32"/>
    <w:rsid w:val="3DCC00F6"/>
    <w:rsid w:val="3DCE0312"/>
    <w:rsid w:val="3DD27FD4"/>
    <w:rsid w:val="3DD35929"/>
    <w:rsid w:val="3DE11DF4"/>
    <w:rsid w:val="3DEB2C72"/>
    <w:rsid w:val="3DEC65C0"/>
    <w:rsid w:val="3DF24001"/>
    <w:rsid w:val="3DF5589F"/>
    <w:rsid w:val="3DF80EEB"/>
    <w:rsid w:val="3DF8538F"/>
    <w:rsid w:val="3E0930F8"/>
    <w:rsid w:val="3E371A14"/>
    <w:rsid w:val="3E38578C"/>
    <w:rsid w:val="3E46434D"/>
    <w:rsid w:val="3E5F540E"/>
    <w:rsid w:val="3E7762B4"/>
    <w:rsid w:val="3E990920"/>
    <w:rsid w:val="3E9F473C"/>
    <w:rsid w:val="3EB63280"/>
    <w:rsid w:val="3EB76A3C"/>
    <w:rsid w:val="3ECB6600"/>
    <w:rsid w:val="3ED951C1"/>
    <w:rsid w:val="3EE002FD"/>
    <w:rsid w:val="3EED2916"/>
    <w:rsid w:val="3F253D28"/>
    <w:rsid w:val="3F2B709E"/>
    <w:rsid w:val="3F2F3033"/>
    <w:rsid w:val="3F424B14"/>
    <w:rsid w:val="3F4343E8"/>
    <w:rsid w:val="3F520ACF"/>
    <w:rsid w:val="3F5308A7"/>
    <w:rsid w:val="3F6C7DE3"/>
    <w:rsid w:val="3F7171A7"/>
    <w:rsid w:val="3F795389"/>
    <w:rsid w:val="3F7B6278"/>
    <w:rsid w:val="3F874C1D"/>
    <w:rsid w:val="3F8F3AD1"/>
    <w:rsid w:val="3FAC6431"/>
    <w:rsid w:val="3FAF1A7E"/>
    <w:rsid w:val="3FB97B2C"/>
    <w:rsid w:val="3FC65745"/>
    <w:rsid w:val="3FE61943"/>
    <w:rsid w:val="3FEC0F24"/>
    <w:rsid w:val="400C6ED0"/>
    <w:rsid w:val="40861EE8"/>
    <w:rsid w:val="40A37834"/>
    <w:rsid w:val="40AE7F87"/>
    <w:rsid w:val="40C31C84"/>
    <w:rsid w:val="40D479EE"/>
    <w:rsid w:val="40F40C4B"/>
    <w:rsid w:val="41432DC5"/>
    <w:rsid w:val="414A452E"/>
    <w:rsid w:val="41534C28"/>
    <w:rsid w:val="4164223F"/>
    <w:rsid w:val="41650F8E"/>
    <w:rsid w:val="41967399"/>
    <w:rsid w:val="41DA54D8"/>
    <w:rsid w:val="41E55C2A"/>
    <w:rsid w:val="41E77BF5"/>
    <w:rsid w:val="41FD11C6"/>
    <w:rsid w:val="42002A64"/>
    <w:rsid w:val="422624CB"/>
    <w:rsid w:val="42402E61"/>
    <w:rsid w:val="428C60A6"/>
    <w:rsid w:val="42D261AF"/>
    <w:rsid w:val="42D737C5"/>
    <w:rsid w:val="42F36125"/>
    <w:rsid w:val="43000F6E"/>
    <w:rsid w:val="43024A88"/>
    <w:rsid w:val="43065E58"/>
    <w:rsid w:val="430E50D9"/>
    <w:rsid w:val="43100A85"/>
    <w:rsid w:val="4320516C"/>
    <w:rsid w:val="43397FDC"/>
    <w:rsid w:val="433F4264"/>
    <w:rsid w:val="43655275"/>
    <w:rsid w:val="43882D11"/>
    <w:rsid w:val="43993170"/>
    <w:rsid w:val="439A0FE7"/>
    <w:rsid w:val="43C024AB"/>
    <w:rsid w:val="43C401ED"/>
    <w:rsid w:val="43E268C5"/>
    <w:rsid w:val="43F81C45"/>
    <w:rsid w:val="43FD725B"/>
    <w:rsid w:val="4409008F"/>
    <w:rsid w:val="441A7E0D"/>
    <w:rsid w:val="44392728"/>
    <w:rsid w:val="444E7AB7"/>
    <w:rsid w:val="446472DA"/>
    <w:rsid w:val="44817E8C"/>
    <w:rsid w:val="448B2AB9"/>
    <w:rsid w:val="44906321"/>
    <w:rsid w:val="44915BF6"/>
    <w:rsid w:val="44AE49FA"/>
    <w:rsid w:val="44B00772"/>
    <w:rsid w:val="44C9538F"/>
    <w:rsid w:val="44CD1324"/>
    <w:rsid w:val="44E16B7D"/>
    <w:rsid w:val="44EB79FC"/>
    <w:rsid w:val="44FC7513"/>
    <w:rsid w:val="452A287A"/>
    <w:rsid w:val="454113CA"/>
    <w:rsid w:val="456B28EB"/>
    <w:rsid w:val="45751852"/>
    <w:rsid w:val="457E261E"/>
    <w:rsid w:val="4585575A"/>
    <w:rsid w:val="45B75FC8"/>
    <w:rsid w:val="45C02C36"/>
    <w:rsid w:val="45F44B10"/>
    <w:rsid w:val="45F60406"/>
    <w:rsid w:val="46130FB8"/>
    <w:rsid w:val="46366A55"/>
    <w:rsid w:val="465F5FAB"/>
    <w:rsid w:val="46686E80"/>
    <w:rsid w:val="46A2233C"/>
    <w:rsid w:val="46A240EA"/>
    <w:rsid w:val="46BE78DA"/>
    <w:rsid w:val="46DF0E9A"/>
    <w:rsid w:val="46E2098A"/>
    <w:rsid w:val="46E75FA1"/>
    <w:rsid w:val="46F25071"/>
    <w:rsid w:val="470D1EAB"/>
    <w:rsid w:val="470E2BF1"/>
    <w:rsid w:val="47134FE8"/>
    <w:rsid w:val="47152B0E"/>
    <w:rsid w:val="471739A3"/>
    <w:rsid w:val="471F1BDF"/>
    <w:rsid w:val="473F5DDD"/>
    <w:rsid w:val="474560DF"/>
    <w:rsid w:val="47486A40"/>
    <w:rsid w:val="476615BC"/>
    <w:rsid w:val="47773A16"/>
    <w:rsid w:val="477A0C38"/>
    <w:rsid w:val="478B14C2"/>
    <w:rsid w:val="47A91720"/>
    <w:rsid w:val="47AF4D11"/>
    <w:rsid w:val="47B90641"/>
    <w:rsid w:val="47E86474"/>
    <w:rsid w:val="48383141"/>
    <w:rsid w:val="483D40CA"/>
    <w:rsid w:val="483E6094"/>
    <w:rsid w:val="4841003D"/>
    <w:rsid w:val="48515DC8"/>
    <w:rsid w:val="485E04E5"/>
    <w:rsid w:val="4869610C"/>
    <w:rsid w:val="48783354"/>
    <w:rsid w:val="487B2E45"/>
    <w:rsid w:val="48880896"/>
    <w:rsid w:val="48B819A3"/>
    <w:rsid w:val="48CA1FE3"/>
    <w:rsid w:val="48F86243"/>
    <w:rsid w:val="48FE3445"/>
    <w:rsid w:val="490232E3"/>
    <w:rsid w:val="491D5CAA"/>
    <w:rsid w:val="49227764"/>
    <w:rsid w:val="49551C16"/>
    <w:rsid w:val="495C2C76"/>
    <w:rsid w:val="496A327D"/>
    <w:rsid w:val="499917D4"/>
    <w:rsid w:val="49AC5A24"/>
    <w:rsid w:val="49B06B1E"/>
    <w:rsid w:val="49C0047A"/>
    <w:rsid w:val="49E54A1A"/>
    <w:rsid w:val="49E62540"/>
    <w:rsid w:val="49F41101"/>
    <w:rsid w:val="4A273284"/>
    <w:rsid w:val="4A6242BC"/>
    <w:rsid w:val="4A6F69D9"/>
    <w:rsid w:val="4A8A0A8C"/>
    <w:rsid w:val="4A8E50B1"/>
    <w:rsid w:val="4AA03036"/>
    <w:rsid w:val="4AB663B6"/>
    <w:rsid w:val="4ACF3EB5"/>
    <w:rsid w:val="4ADB406F"/>
    <w:rsid w:val="4AE44CD1"/>
    <w:rsid w:val="4AE922E8"/>
    <w:rsid w:val="4B025174"/>
    <w:rsid w:val="4B045373"/>
    <w:rsid w:val="4B076C12"/>
    <w:rsid w:val="4B321EE0"/>
    <w:rsid w:val="4B49547C"/>
    <w:rsid w:val="4B571947"/>
    <w:rsid w:val="4B7324F9"/>
    <w:rsid w:val="4B7C5803"/>
    <w:rsid w:val="4BBE19C6"/>
    <w:rsid w:val="4BD42F98"/>
    <w:rsid w:val="4BEB208F"/>
    <w:rsid w:val="4C230E60"/>
    <w:rsid w:val="4C251A45"/>
    <w:rsid w:val="4C2832E3"/>
    <w:rsid w:val="4C39729F"/>
    <w:rsid w:val="4C5440D8"/>
    <w:rsid w:val="4C561BFF"/>
    <w:rsid w:val="4C5639AD"/>
    <w:rsid w:val="4C5B5467"/>
    <w:rsid w:val="4C716A38"/>
    <w:rsid w:val="4C7C718B"/>
    <w:rsid w:val="4C9E35A6"/>
    <w:rsid w:val="4CB03E0E"/>
    <w:rsid w:val="4CB47586"/>
    <w:rsid w:val="4CD3324F"/>
    <w:rsid w:val="4CDB0356"/>
    <w:rsid w:val="4CE4320F"/>
    <w:rsid w:val="4CFD207A"/>
    <w:rsid w:val="4D0B0C3B"/>
    <w:rsid w:val="4D241CFD"/>
    <w:rsid w:val="4D4C4DB0"/>
    <w:rsid w:val="4D8C4113"/>
    <w:rsid w:val="4D9A7089"/>
    <w:rsid w:val="4DAC584E"/>
    <w:rsid w:val="4DB72B71"/>
    <w:rsid w:val="4DBF5582"/>
    <w:rsid w:val="4DCF7EBB"/>
    <w:rsid w:val="4DEA6AA2"/>
    <w:rsid w:val="4DEB6377"/>
    <w:rsid w:val="4DF55447"/>
    <w:rsid w:val="4E0062C6"/>
    <w:rsid w:val="4E10402F"/>
    <w:rsid w:val="4E12027C"/>
    <w:rsid w:val="4E361CE8"/>
    <w:rsid w:val="4E3E6DEE"/>
    <w:rsid w:val="4E4125AE"/>
    <w:rsid w:val="4E437F61"/>
    <w:rsid w:val="4E6376C3"/>
    <w:rsid w:val="4EC72940"/>
    <w:rsid w:val="4ED92673"/>
    <w:rsid w:val="4EDD20B9"/>
    <w:rsid w:val="4EE7316A"/>
    <w:rsid w:val="4EF609F9"/>
    <w:rsid w:val="4F0E67C1"/>
    <w:rsid w:val="4F3D70A6"/>
    <w:rsid w:val="4F4246BC"/>
    <w:rsid w:val="4F4915A7"/>
    <w:rsid w:val="4F5A7C58"/>
    <w:rsid w:val="4F6B212B"/>
    <w:rsid w:val="4F702FD7"/>
    <w:rsid w:val="4F710AFD"/>
    <w:rsid w:val="4F714FA1"/>
    <w:rsid w:val="4FA64C4B"/>
    <w:rsid w:val="4FA76214"/>
    <w:rsid w:val="4FB21842"/>
    <w:rsid w:val="4FFE4A87"/>
    <w:rsid w:val="5003209D"/>
    <w:rsid w:val="5006393C"/>
    <w:rsid w:val="500876B4"/>
    <w:rsid w:val="500E27F0"/>
    <w:rsid w:val="501C6CBB"/>
    <w:rsid w:val="50302767"/>
    <w:rsid w:val="5038161B"/>
    <w:rsid w:val="50447FC0"/>
    <w:rsid w:val="505E72D4"/>
    <w:rsid w:val="50720FD1"/>
    <w:rsid w:val="509251CF"/>
    <w:rsid w:val="50AD2009"/>
    <w:rsid w:val="50C01D3C"/>
    <w:rsid w:val="50ED0658"/>
    <w:rsid w:val="510065DD"/>
    <w:rsid w:val="512C1180"/>
    <w:rsid w:val="51330FBE"/>
    <w:rsid w:val="514209A3"/>
    <w:rsid w:val="515626A1"/>
    <w:rsid w:val="51711289"/>
    <w:rsid w:val="519F1952"/>
    <w:rsid w:val="51B178D7"/>
    <w:rsid w:val="51B3364F"/>
    <w:rsid w:val="51BA5A6F"/>
    <w:rsid w:val="51BC0756"/>
    <w:rsid w:val="51D22043"/>
    <w:rsid w:val="51DC0DF8"/>
    <w:rsid w:val="51E23F34"/>
    <w:rsid w:val="51E47CAD"/>
    <w:rsid w:val="51EB103B"/>
    <w:rsid w:val="523F3135"/>
    <w:rsid w:val="52552958"/>
    <w:rsid w:val="527C6137"/>
    <w:rsid w:val="52820787"/>
    <w:rsid w:val="529A36EC"/>
    <w:rsid w:val="529A65BD"/>
    <w:rsid w:val="52A1794C"/>
    <w:rsid w:val="52AA2CA4"/>
    <w:rsid w:val="52BA1CE1"/>
    <w:rsid w:val="52E553C3"/>
    <w:rsid w:val="52ED0DE3"/>
    <w:rsid w:val="530F6FAB"/>
    <w:rsid w:val="53695B54"/>
    <w:rsid w:val="536F7A4A"/>
    <w:rsid w:val="53BF38EC"/>
    <w:rsid w:val="53C438F2"/>
    <w:rsid w:val="53CE4770"/>
    <w:rsid w:val="53D278B5"/>
    <w:rsid w:val="53D87963"/>
    <w:rsid w:val="53E45D42"/>
    <w:rsid w:val="53EE096F"/>
    <w:rsid w:val="54134879"/>
    <w:rsid w:val="541F4FCC"/>
    <w:rsid w:val="54210FE4"/>
    <w:rsid w:val="5483555B"/>
    <w:rsid w:val="54A379AB"/>
    <w:rsid w:val="54AA0D3A"/>
    <w:rsid w:val="54CA13DC"/>
    <w:rsid w:val="54D264E2"/>
    <w:rsid w:val="54E63D3C"/>
    <w:rsid w:val="54F46459"/>
    <w:rsid w:val="55012924"/>
    <w:rsid w:val="55332D15"/>
    <w:rsid w:val="55540CA5"/>
    <w:rsid w:val="556F3D31"/>
    <w:rsid w:val="55A75279"/>
    <w:rsid w:val="55AC2DA2"/>
    <w:rsid w:val="55B856D8"/>
    <w:rsid w:val="55E069DD"/>
    <w:rsid w:val="55F3226C"/>
    <w:rsid w:val="56000431"/>
    <w:rsid w:val="56002BDB"/>
    <w:rsid w:val="56073F6A"/>
    <w:rsid w:val="560C332E"/>
    <w:rsid w:val="56156687"/>
    <w:rsid w:val="56301712"/>
    <w:rsid w:val="56487733"/>
    <w:rsid w:val="56570A4D"/>
    <w:rsid w:val="569A4DDE"/>
    <w:rsid w:val="56A1616C"/>
    <w:rsid w:val="56B22127"/>
    <w:rsid w:val="56D71B8E"/>
    <w:rsid w:val="56F049FE"/>
    <w:rsid w:val="571C20AD"/>
    <w:rsid w:val="573911F2"/>
    <w:rsid w:val="57607DD5"/>
    <w:rsid w:val="578128C9"/>
    <w:rsid w:val="578A6E9D"/>
    <w:rsid w:val="57B2611B"/>
    <w:rsid w:val="57C71C02"/>
    <w:rsid w:val="57EC78BB"/>
    <w:rsid w:val="582A3F3F"/>
    <w:rsid w:val="583D0117"/>
    <w:rsid w:val="58562F86"/>
    <w:rsid w:val="58595731"/>
    <w:rsid w:val="585D60C3"/>
    <w:rsid w:val="587A6C75"/>
    <w:rsid w:val="587F072F"/>
    <w:rsid w:val="58823D7B"/>
    <w:rsid w:val="588875E4"/>
    <w:rsid w:val="5889335C"/>
    <w:rsid w:val="58906498"/>
    <w:rsid w:val="58966990"/>
    <w:rsid w:val="58C420D1"/>
    <w:rsid w:val="58CF63B2"/>
    <w:rsid w:val="58F72073"/>
    <w:rsid w:val="58F81D0F"/>
    <w:rsid w:val="58FE147E"/>
    <w:rsid w:val="590649AC"/>
    <w:rsid w:val="5906675A"/>
    <w:rsid w:val="59170968"/>
    <w:rsid w:val="591C15C0"/>
    <w:rsid w:val="5930672E"/>
    <w:rsid w:val="594D4389"/>
    <w:rsid w:val="598A738C"/>
    <w:rsid w:val="598C162D"/>
    <w:rsid w:val="59A71CEC"/>
    <w:rsid w:val="59AA358A"/>
    <w:rsid w:val="59C208D3"/>
    <w:rsid w:val="59D5279A"/>
    <w:rsid w:val="59EA7E2A"/>
    <w:rsid w:val="5A1D1FAE"/>
    <w:rsid w:val="5A290952"/>
    <w:rsid w:val="5A315A59"/>
    <w:rsid w:val="5A5848AF"/>
    <w:rsid w:val="5A785436"/>
    <w:rsid w:val="5A7D277F"/>
    <w:rsid w:val="5A843DDB"/>
    <w:rsid w:val="5AA47FD9"/>
    <w:rsid w:val="5AC71F19"/>
    <w:rsid w:val="5AD07020"/>
    <w:rsid w:val="5AD3266C"/>
    <w:rsid w:val="5AD7215D"/>
    <w:rsid w:val="5B060C94"/>
    <w:rsid w:val="5B123195"/>
    <w:rsid w:val="5B2630E4"/>
    <w:rsid w:val="5B3E042E"/>
    <w:rsid w:val="5B5163B3"/>
    <w:rsid w:val="5B597015"/>
    <w:rsid w:val="5B7C0F56"/>
    <w:rsid w:val="5B834092"/>
    <w:rsid w:val="5B85605C"/>
    <w:rsid w:val="5B9067AF"/>
    <w:rsid w:val="5B9E711E"/>
    <w:rsid w:val="5BA069F2"/>
    <w:rsid w:val="5BA5225B"/>
    <w:rsid w:val="5BB24978"/>
    <w:rsid w:val="5BCA3A6F"/>
    <w:rsid w:val="5BF22FC6"/>
    <w:rsid w:val="5BFE7BBD"/>
    <w:rsid w:val="5C164F06"/>
    <w:rsid w:val="5C1B076F"/>
    <w:rsid w:val="5C34538D"/>
    <w:rsid w:val="5C4220EC"/>
    <w:rsid w:val="5C4F21C6"/>
    <w:rsid w:val="5C545A2F"/>
    <w:rsid w:val="5C675762"/>
    <w:rsid w:val="5C695252"/>
    <w:rsid w:val="5C846314"/>
    <w:rsid w:val="5C8A6BDB"/>
    <w:rsid w:val="5C902F0B"/>
    <w:rsid w:val="5C995F1D"/>
    <w:rsid w:val="5CA96C01"/>
    <w:rsid w:val="5CC42BB4"/>
    <w:rsid w:val="5CE6025C"/>
    <w:rsid w:val="5CF3349A"/>
    <w:rsid w:val="5D2673CB"/>
    <w:rsid w:val="5D2D075A"/>
    <w:rsid w:val="5D467A6D"/>
    <w:rsid w:val="5D5850AB"/>
    <w:rsid w:val="5D6C5EBB"/>
    <w:rsid w:val="5D7243BE"/>
    <w:rsid w:val="5D8F4F70"/>
    <w:rsid w:val="5DB1138B"/>
    <w:rsid w:val="5DCD1351"/>
    <w:rsid w:val="5DCD7847"/>
    <w:rsid w:val="5DD40BD5"/>
    <w:rsid w:val="5DD45079"/>
    <w:rsid w:val="5DFB2606"/>
    <w:rsid w:val="5E1504DA"/>
    <w:rsid w:val="5E197DFF"/>
    <w:rsid w:val="5E203E1A"/>
    <w:rsid w:val="5E5B12F6"/>
    <w:rsid w:val="5E734892"/>
    <w:rsid w:val="5E9071F2"/>
    <w:rsid w:val="5EA10DB3"/>
    <w:rsid w:val="5EB033F0"/>
    <w:rsid w:val="5EB629D1"/>
    <w:rsid w:val="5EC96260"/>
    <w:rsid w:val="5EF01A3F"/>
    <w:rsid w:val="5EF05EE3"/>
    <w:rsid w:val="5F0251DF"/>
    <w:rsid w:val="5F085861"/>
    <w:rsid w:val="5F1D17DE"/>
    <w:rsid w:val="5F1E1F19"/>
    <w:rsid w:val="5F1F2324"/>
    <w:rsid w:val="5F434264"/>
    <w:rsid w:val="5F491BD1"/>
    <w:rsid w:val="5F4E49B7"/>
    <w:rsid w:val="5F6B5569"/>
    <w:rsid w:val="5F6F3D2D"/>
    <w:rsid w:val="5F772160"/>
    <w:rsid w:val="5F7C32D2"/>
    <w:rsid w:val="5F7F1015"/>
    <w:rsid w:val="5F920D48"/>
    <w:rsid w:val="5FC3459E"/>
    <w:rsid w:val="5FD21144"/>
    <w:rsid w:val="5FD70E51"/>
    <w:rsid w:val="5FE33352"/>
    <w:rsid w:val="5FFF5CB2"/>
    <w:rsid w:val="602776E2"/>
    <w:rsid w:val="602816AC"/>
    <w:rsid w:val="602D0A71"/>
    <w:rsid w:val="60343BAD"/>
    <w:rsid w:val="60367925"/>
    <w:rsid w:val="60545FFD"/>
    <w:rsid w:val="605F3233"/>
    <w:rsid w:val="607246D5"/>
    <w:rsid w:val="60934D78"/>
    <w:rsid w:val="609E39B0"/>
    <w:rsid w:val="60AE3960"/>
    <w:rsid w:val="60E07891"/>
    <w:rsid w:val="610C692D"/>
    <w:rsid w:val="612B1454"/>
    <w:rsid w:val="6138147B"/>
    <w:rsid w:val="61642270"/>
    <w:rsid w:val="61645671"/>
    <w:rsid w:val="61691F7C"/>
    <w:rsid w:val="617A1A94"/>
    <w:rsid w:val="618E553F"/>
    <w:rsid w:val="618F19E3"/>
    <w:rsid w:val="619743F4"/>
    <w:rsid w:val="61A22D98"/>
    <w:rsid w:val="61B950B2"/>
    <w:rsid w:val="61D75138"/>
    <w:rsid w:val="620677CB"/>
    <w:rsid w:val="620A02AE"/>
    <w:rsid w:val="6220088D"/>
    <w:rsid w:val="62224CAA"/>
    <w:rsid w:val="62375BD7"/>
    <w:rsid w:val="62404A8B"/>
    <w:rsid w:val="624221BA"/>
    <w:rsid w:val="62501F8C"/>
    <w:rsid w:val="626369CC"/>
    <w:rsid w:val="62740BD9"/>
    <w:rsid w:val="62742987"/>
    <w:rsid w:val="627D5CDF"/>
    <w:rsid w:val="6283706E"/>
    <w:rsid w:val="629D3C8C"/>
    <w:rsid w:val="62BB2364"/>
    <w:rsid w:val="62DE3CDE"/>
    <w:rsid w:val="62EC278F"/>
    <w:rsid w:val="62EC6150"/>
    <w:rsid w:val="62FB30A8"/>
    <w:rsid w:val="62FF66F4"/>
    <w:rsid w:val="632B573B"/>
    <w:rsid w:val="634E142A"/>
    <w:rsid w:val="635A0CE9"/>
    <w:rsid w:val="637349EC"/>
    <w:rsid w:val="637529A4"/>
    <w:rsid w:val="637864A7"/>
    <w:rsid w:val="63827325"/>
    <w:rsid w:val="638E5CCA"/>
    <w:rsid w:val="63950E07"/>
    <w:rsid w:val="63972DD1"/>
    <w:rsid w:val="63AE1EC8"/>
    <w:rsid w:val="63B82D47"/>
    <w:rsid w:val="63BD210C"/>
    <w:rsid w:val="63BF40D6"/>
    <w:rsid w:val="63C464CF"/>
    <w:rsid w:val="64033FC2"/>
    <w:rsid w:val="6415590B"/>
    <w:rsid w:val="642B176B"/>
    <w:rsid w:val="64416899"/>
    <w:rsid w:val="64590086"/>
    <w:rsid w:val="645E38EF"/>
    <w:rsid w:val="6486074F"/>
    <w:rsid w:val="648669A1"/>
    <w:rsid w:val="64CC26CC"/>
    <w:rsid w:val="64D12312"/>
    <w:rsid w:val="64FB2EEB"/>
    <w:rsid w:val="65045E61"/>
    <w:rsid w:val="653E102A"/>
    <w:rsid w:val="657C3A76"/>
    <w:rsid w:val="65827169"/>
    <w:rsid w:val="65B732B6"/>
    <w:rsid w:val="65BC6B1F"/>
    <w:rsid w:val="65D200F0"/>
    <w:rsid w:val="65D379C4"/>
    <w:rsid w:val="65F067C8"/>
    <w:rsid w:val="660A3F5C"/>
    <w:rsid w:val="660D737A"/>
    <w:rsid w:val="66140709"/>
    <w:rsid w:val="66287D10"/>
    <w:rsid w:val="66826A6F"/>
    <w:rsid w:val="66C13CC1"/>
    <w:rsid w:val="66C35C8B"/>
    <w:rsid w:val="66D659BE"/>
    <w:rsid w:val="66D954AE"/>
    <w:rsid w:val="66DD4F9F"/>
    <w:rsid w:val="67002A3B"/>
    <w:rsid w:val="67340937"/>
    <w:rsid w:val="673E5311"/>
    <w:rsid w:val="67636EEB"/>
    <w:rsid w:val="677C2960"/>
    <w:rsid w:val="6784541A"/>
    <w:rsid w:val="679A2E90"/>
    <w:rsid w:val="67A1056A"/>
    <w:rsid w:val="67AF0FD9"/>
    <w:rsid w:val="67D31EFE"/>
    <w:rsid w:val="67E67E83"/>
    <w:rsid w:val="67FA5148"/>
    <w:rsid w:val="67FE698B"/>
    <w:rsid w:val="68242294"/>
    <w:rsid w:val="683E1A6D"/>
    <w:rsid w:val="685F7695"/>
    <w:rsid w:val="68701E42"/>
    <w:rsid w:val="68757459"/>
    <w:rsid w:val="68790CF7"/>
    <w:rsid w:val="68994EF5"/>
    <w:rsid w:val="68A67612"/>
    <w:rsid w:val="68AF64C7"/>
    <w:rsid w:val="68D05980"/>
    <w:rsid w:val="68D26659"/>
    <w:rsid w:val="68E63EB3"/>
    <w:rsid w:val="68EC14C9"/>
    <w:rsid w:val="68F04177"/>
    <w:rsid w:val="6908207B"/>
    <w:rsid w:val="690B3981"/>
    <w:rsid w:val="692213C1"/>
    <w:rsid w:val="69256789"/>
    <w:rsid w:val="69412D69"/>
    <w:rsid w:val="6942733B"/>
    <w:rsid w:val="69507E77"/>
    <w:rsid w:val="69790883"/>
    <w:rsid w:val="69845BA5"/>
    <w:rsid w:val="69A00505"/>
    <w:rsid w:val="69A41DA4"/>
    <w:rsid w:val="69C53AC8"/>
    <w:rsid w:val="69F24F19"/>
    <w:rsid w:val="69F61166"/>
    <w:rsid w:val="69FA19C4"/>
    <w:rsid w:val="6A0375FA"/>
    <w:rsid w:val="6A2922A9"/>
    <w:rsid w:val="6A331379"/>
    <w:rsid w:val="6A413A96"/>
    <w:rsid w:val="6A415844"/>
    <w:rsid w:val="6A474B69"/>
    <w:rsid w:val="6A527A52"/>
    <w:rsid w:val="6A5D278F"/>
    <w:rsid w:val="6A5F4AB0"/>
    <w:rsid w:val="6A646982"/>
    <w:rsid w:val="6A793230"/>
    <w:rsid w:val="6A794FDE"/>
    <w:rsid w:val="6AEB57B0"/>
    <w:rsid w:val="6AEF52A0"/>
    <w:rsid w:val="6AF97ECD"/>
    <w:rsid w:val="6B3455FE"/>
    <w:rsid w:val="6B38032B"/>
    <w:rsid w:val="6B43383E"/>
    <w:rsid w:val="6B623CC4"/>
    <w:rsid w:val="6B6537B4"/>
    <w:rsid w:val="6B7D28AC"/>
    <w:rsid w:val="6B7E03D2"/>
    <w:rsid w:val="6BB362CE"/>
    <w:rsid w:val="6BC71D79"/>
    <w:rsid w:val="6BE44432"/>
    <w:rsid w:val="6BF40694"/>
    <w:rsid w:val="6C24541E"/>
    <w:rsid w:val="6C4433CA"/>
    <w:rsid w:val="6C474C68"/>
    <w:rsid w:val="6C627CF4"/>
    <w:rsid w:val="6CAE6A95"/>
    <w:rsid w:val="6CB30550"/>
    <w:rsid w:val="6CC40127"/>
    <w:rsid w:val="6CCB7647"/>
    <w:rsid w:val="6CD24E7A"/>
    <w:rsid w:val="6CD7423E"/>
    <w:rsid w:val="6CF748E0"/>
    <w:rsid w:val="6CFC1EF7"/>
    <w:rsid w:val="6D125276"/>
    <w:rsid w:val="6D301BA0"/>
    <w:rsid w:val="6D392803"/>
    <w:rsid w:val="6D3A657B"/>
    <w:rsid w:val="6D486EEA"/>
    <w:rsid w:val="6D513FF0"/>
    <w:rsid w:val="6D535020"/>
    <w:rsid w:val="6D57712D"/>
    <w:rsid w:val="6D875C64"/>
    <w:rsid w:val="6D8819DC"/>
    <w:rsid w:val="6DC5053A"/>
    <w:rsid w:val="6DCF760B"/>
    <w:rsid w:val="6DE22E9A"/>
    <w:rsid w:val="6E005A16"/>
    <w:rsid w:val="6E4C0C5C"/>
    <w:rsid w:val="6E4C47B8"/>
    <w:rsid w:val="6E5212E8"/>
    <w:rsid w:val="6E5378F4"/>
    <w:rsid w:val="6E5673E4"/>
    <w:rsid w:val="6E69536A"/>
    <w:rsid w:val="6E6C4E5A"/>
    <w:rsid w:val="6E7853F6"/>
    <w:rsid w:val="6E7A1325"/>
    <w:rsid w:val="6E8201DA"/>
    <w:rsid w:val="6E8B52E0"/>
    <w:rsid w:val="6E9034F8"/>
    <w:rsid w:val="6EAD0FDB"/>
    <w:rsid w:val="6EFD5AB2"/>
    <w:rsid w:val="6F03756C"/>
    <w:rsid w:val="6F141779"/>
    <w:rsid w:val="6F1F28F9"/>
    <w:rsid w:val="6F213E96"/>
    <w:rsid w:val="6F255735"/>
    <w:rsid w:val="6F265009"/>
    <w:rsid w:val="6F451933"/>
    <w:rsid w:val="6F7C10CD"/>
    <w:rsid w:val="6FC211D5"/>
    <w:rsid w:val="6FCA62DC"/>
    <w:rsid w:val="700215D2"/>
    <w:rsid w:val="70052E70"/>
    <w:rsid w:val="70180DF5"/>
    <w:rsid w:val="701B08E6"/>
    <w:rsid w:val="701E2184"/>
    <w:rsid w:val="702C48A1"/>
    <w:rsid w:val="703D44F7"/>
    <w:rsid w:val="703F45D4"/>
    <w:rsid w:val="705067E1"/>
    <w:rsid w:val="705838E8"/>
    <w:rsid w:val="705840F0"/>
    <w:rsid w:val="7084648B"/>
    <w:rsid w:val="70974410"/>
    <w:rsid w:val="70C25205"/>
    <w:rsid w:val="70C62C01"/>
    <w:rsid w:val="70CE5958"/>
    <w:rsid w:val="70FF5B11"/>
    <w:rsid w:val="71042BEE"/>
    <w:rsid w:val="710B095A"/>
    <w:rsid w:val="711C4915"/>
    <w:rsid w:val="711E19CD"/>
    <w:rsid w:val="71593474"/>
    <w:rsid w:val="715F2A54"/>
    <w:rsid w:val="71623F9D"/>
    <w:rsid w:val="717402AD"/>
    <w:rsid w:val="71740ADD"/>
    <w:rsid w:val="718304F0"/>
    <w:rsid w:val="71BC6597"/>
    <w:rsid w:val="71CF1988"/>
    <w:rsid w:val="71E35433"/>
    <w:rsid w:val="71EF7A13"/>
    <w:rsid w:val="71F413EE"/>
    <w:rsid w:val="72001B41"/>
    <w:rsid w:val="723467E5"/>
    <w:rsid w:val="725325B9"/>
    <w:rsid w:val="727B566C"/>
    <w:rsid w:val="72807126"/>
    <w:rsid w:val="72D74F98"/>
    <w:rsid w:val="72F24482"/>
    <w:rsid w:val="72FA6ED8"/>
    <w:rsid w:val="72FC60A4"/>
    <w:rsid w:val="73102258"/>
    <w:rsid w:val="73217FC1"/>
    <w:rsid w:val="73245D03"/>
    <w:rsid w:val="732C6966"/>
    <w:rsid w:val="734B7734"/>
    <w:rsid w:val="734E2D80"/>
    <w:rsid w:val="73555EBD"/>
    <w:rsid w:val="73796CBD"/>
    <w:rsid w:val="738467A2"/>
    <w:rsid w:val="73A11255"/>
    <w:rsid w:val="73B2330F"/>
    <w:rsid w:val="73D9089C"/>
    <w:rsid w:val="740A3A87"/>
    <w:rsid w:val="741C4C2C"/>
    <w:rsid w:val="74343D24"/>
    <w:rsid w:val="74784559"/>
    <w:rsid w:val="74806F69"/>
    <w:rsid w:val="748E78D8"/>
    <w:rsid w:val="74AA2238"/>
    <w:rsid w:val="74B102BE"/>
    <w:rsid w:val="74B12738"/>
    <w:rsid w:val="74B82BA7"/>
    <w:rsid w:val="74C23A26"/>
    <w:rsid w:val="74C7103C"/>
    <w:rsid w:val="74C72DEA"/>
    <w:rsid w:val="74E120FE"/>
    <w:rsid w:val="751021BE"/>
    <w:rsid w:val="75134281"/>
    <w:rsid w:val="75220020"/>
    <w:rsid w:val="75387745"/>
    <w:rsid w:val="754206C3"/>
    <w:rsid w:val="7546457C"/>
    <w:rsid w:val="755D54FC"/>
    <w:rsid w:val="75695C4F"/>
    <w:rsid w:val="75705230"/>
    <w:rsid w:val="75B22E43"/>
    <w:rsid w:val="75BF457F"/>
    <w:rsid w:val="75ED6880"/>
    <w:rsid w:val="75FC4D15"/>
    <w:rsid w:val="760237DF"/>
    <w:rsid w:val="760342F6"/>
    <w:rsid w:val="760836BA"/>
    <w:rsid w:val="76253DBA"/>
    <w:rsid w:val="7634625D"/>
    <w:rsid w:val="76422779"/>
    <w:rsid w:val="76500BBD"/>
    <w:rsid w:val="765B5EE0"/>
    <w:rsid w:val="76636B42"/>
    <w:rsid w:val="76946CFC"/>
    <w:rsid w:val="76A01B45"/>
    <w:rsid w:val="76B949B4"/>
    <w:rsid w:val="76C375E1"/>
    <w:rsid w:val="76D37824"/>
    <w:rsid w:val="76FD3932"/>
    <w:rsid w:val="77075720"/>
    <w:rsid w:val="770E67D7"/>
    <w:rsid w:val="771950AE"/>
    <w:rsid w:val="773348EE"/>
    <w:rsid w:val="77495D38"/>
    <w:rsid w:val="77534E09"/>
    <w:rsid w:val="77660698"/>
    <w:rsid w:val="77737259"/>
    <w:rsid w:val="7789082B"/>
    <w:rsid w:val="779C40BA"/>
    <w:rsid w:val="77A2369A"/>
    <w:rsid w:val="77B533CE"/>
    <w:rsid w:val="77D777E8"/>
    <w:rsid w:val="77ED0DBA"/>
    <w:rsid w:val="77F24622"/>
    <w:rsid w:val="780D4FB8"/>
    <w:rsid w:val="784F737E"/>
    <w:rsid w:val="786A240A"/>
    <w:rsid w:val="78782095"/>
    <w:rsid w:val="788A485A"/>
    <w:rsid w:val="78911745"/>
    <w:rsid w:val="789E3E62"/>
    <w:rsid w:val="78D6184E"/>
    <w:rsid w:val="78D635FC"/>
    <w:rsid w:val="78E8332F"/>
    <w:rsid w:val="78F87A16"/>
    <w:rsid w:val="78FD502C"/>
    <w:rsid w:val="79075EAB"/>
    <w:rsid w:val="790E7239"/>
    <w:rsid w:val="79142376"/>
    <w:rsid w:val="79382508"/>
    <w:rsid w:val="794E333B"/>
    <w:rsid w:val="795310F0"/>
    <w:rsid w:val="797A48CF"/>
    <w:rsid w:val="79921895"/>
    <w:rsid w:val="79E8574D"/>
    <w:rsid w:val="7A001B51"/>
    <w:rsid w:val="7A287E87"/>
    <w:rsid w:val="7A2935DB"/>
    <w:rsid w:val="7A3902E6"/>
    <w:rsid w:val="7A3B22B0"/>
    <w:rsid w:val="7A4F7B0A"/>
    <w:rsid w:val="7A6A04A0"/>
    <w:rsid w:val="7A7237F8"/>
    <w:rsid w:val="7A923E9A"/>
    <w:rsid w:val="7A936904"/>
    <w:rsid w:val="7AA63662"/>
    <w:rsid w:val="7ABC4A73"/>
    <w:rsid w:val="7ABE07EB"/>
    <w:rsid w:val="7ABF6D39"/>
    <w:rsid w:val="7AF34939"/>
    <w:rsid w:val="7B1F0E69"/>
    <w:rsid w:val="7B1F195E"/>
    <w:rsid w:val="7B4E1B6F"/>
    <w:rsid w:val="7B5C4722"/>
    <w:rsid w:val="7B643486"/>
    <w:rsid w:val="7B71585E"/>
    <w:rsid w:val="7B784E3E"/>
    <w:rsid w:val="7B7A6E08"/>
    <w:rsid w:val="7B7E6F25"/>
    <w:rsid w:val="7B9A3006"/>
    <w:rsid w:val="7BA06143"/>
    <w:rsid w:val="7BA23C69"/>
    <w:rsid w:val="7BAE0860"/>
    <w:rsid w:val="7BD209F2"/>
    <w:rsid w:val="7BDB1CFE"/>
    <w:rsid w:val="7BDF310F"/>
    <w:rsid w:val="7BF30969"/>
    <w:rsid w:val="7C042B76"/>
    <w:rsid w:val="7C095F3E"/>
    <w:rsid w:val="7C17769E"/>
    <w:rsid w:val="7C305719"/>
    <w:rsid w:val="7C460A98"/>
    <w:rsid w:val="7C4B4301"/>
    <w:rsid w:val="7C656CDF"/>
    <w:rsid w:val="7C6F4493"/>
    <w:rsid w:val="7C792C1C"/>
    <w:rsid w:val="7C7A4BE6"/>
    <w:rsid w:val="7C9061B7"/>
    <w:rsid w:val="7C991510"/>
    <w:rsid w:val="7CA9195E"/>
    <w:rsid w:val="7CB26CCA"/>
    <w:rsid w:val="7CE64029"/>
    <w:rsid w:val="7D1E4801"/>
    <w:rsid w:val="7D2A03BA"/>
    <w:rsid w:val="7D3923AB"/>
    <w:rsid w:val="7D44147C"/>
    <w:rsid w:val="7D545437"/>
    <w:rsid w:val="7D8C2E23"/>
    <w:rsid w:val="7D92659D"/>
    <w:rsid w:val="7D977504"/>
    <w:rsid w:val="7DA737B9"/>
    <w:rsid w:val="7DB859C6"/>
    <w:rsid w:val="7DBA7990"/>
    <w:rsid w:val="7DCA74A7"/>
    <w:rsid w:val="7DD81BC4"/>
    <w:rsid w:val="7DFF35F5"/>
    <w:rsid w:val="7E1F5A45"/>
    <w:rsid w:val="7E265025"/>
    <w:rsid w:val="7E2B6198"/>
    <w:rsid w:val="7E2D0162"/>
    <w:rsid w:val="7E576F8D"/>
    <w:rsid w:val="7E6D0694"/>
    <w:rsid w:val="7E8B4C0D"/>
    <w:rsid w:val="7EAE4CFC"/>
    <w:rsid w:val="7EC144CC"/>
    <w:rsid w:val="7ED21514"/>
    <w:rsid w:val="7EF02F3D"/>
    <w:rsid w:val="7F107805"/>
    <w:rsid w:val="7F3635A4"/>
    <w:rsid w:val="7F3B68AE"/>
    <w:rsid w:val="7F4A6AF1"/>
    <w:rsid w:val="7F4D0390"/>
    <w:rsid w:val="7F587460"/>
    <w:rsid w:val="7F7122D0"/>
    <w:rsid w:val="7FB4040F"/>
    <w:rsid w:val="7FD44AD8"/>
    <w:rsid w:val="7FE01204"/>
    <w:rsid w:val="7FF30F37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B5A52CE-6BD5-4DC1-BE4F-200C63797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uiPriority="9" w:unhideWhenUsed="1" w:qFormat="1"/>
    <w:lsdException w:name="heading 5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header" w:uiPriority="99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3"/>
    <w:next w:val="a"/>
    <w:link w:val="2Char"/>
    <w:uiPriority w:val="9"/>
    <w:qFormat/>
    <w:pPr>
      <w:outlineLvl w:val="1"/>
    </w:pPr>
    <w:rPr>
      <w:rFonts w:ascii="Calibri Light" w:eastAsia="宋体" w:hAnsi="Calibri Light" w:cs="Times New Roman"/>
      <w:sz w:val="32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jc w:val="left"/>
      <w:outlineLvl w:val="2"/>
    </w:pPr>
    <w:rPr>
      <w:b/>
      <w:bCs/>
      <w:sz w:val="28"/>
      <w:szCs w:val="32"/>
    </w:rPr>
  </w:style>
  <w:style w:type="paragraph" w:styleId="4">
    <w:name w:val="heading 4"/>
    <w:basedOn w:val="5"/>
    <w:next w:val="a"/>
    <w:uiPriority w:val="9"/>
    <w:unhideWhenUsed/>
    <w:qFormat/>
    <w:pPr>
      <w:spacing w:before="0" w:after="0" w:line="240" w:lineRule="auto"/>
      <w:jc w:val="left"/>
      <w:outlineLvl w:val="3"/>
    </w:pPr>
    <w:rPr>
      <w:rFonts w:asciiTheme="majorHAnsi" w:eastAsiaTheme="majorEastAsia" w:hAnsiTheme="majorHAnsi" w:cstheme="majorBidi"/>
      <w:bCs w:val="0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  <w:rPr>
      <w:szCs w:val="22"/>
    </w:rPr>
  </w:style>
  <w:style w:type="paragraph" w:styleId="50">
    <w:name w:val="toc 5"/>
    <w:basedOn w:val="a"/>
    <w:next w:val="a"/>
    <w:uiPriority w:val="39"/>
    <w:unhideWhenUsed/>
    <w:qFormat/>
    <w:pPr>
      <w:ind w:leftChars="800" w:left="1680"/>
    </w:pPr>
    <w:rPr>
      <w:szCs w:val="22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  <w:rPr>
      <w:szCs w:val="22"/>
    </w:rPr>
  </w:style>
  <w:style w:type="paragraph" w:styleId="a3">
    <w:name w:val="Date"/>
    <w:basedOn w:val="a"/>
    <w:next w:val="a"/>
    <w:link w:val="Char"/>
    <w:qFormat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  <w:rPr>
      <w:szCs w:val="22"/>
    </w:r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  <w:rPr>
      <w:szCs w:val="22"/>
    </w:r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  <w:rPr>
      <w:szCs w:val="22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qFormat/>
    <w:rPr>
      <w:rFonts w:asciiTheme="minorHAnsi" w:eastAsiaTheme="minorEastAsia" w:hAnsiTheme="minorHAnsi" w:cstheme="minorBidi"/>
      <w:b/>
      <w:bCs/>
      <w:kern w:val="2"/>
      <w:sz w:val="28"/>
      <w:szCs w:val="32"/>
    </w:rPr>
  </w:style>
  <w:style w:type="character" w:customStyle="1" w:styleId="2Char">
    <w:name w:val="标题 2 Char"/>
    <w:link w:val="2"/>
    <w:uiPriority w:val="9"/>
    <w:qFormat/>
    <w:rPr>
      <w:rFonts w:ascii="Calibri Light" w:hAnsi="Calibri Light"/>
      <w:b/>
      <w:bCs/>
      <w:kern w:val="2"/>
      <w:sz w:val="32"/>
      <w:szCs w:val="32"/>
    </w:rPr>
  </w:style>
  <w:style w:type="character" w:customStyle="1" w:styleId="Char0">
    <w:name w:val="页脚 Char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styleId="a8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Times New Roman"/>
      <w:szCs w:val="22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">
    <w:name w:val="日期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table" w:customStyle="1" w:styleId="13">
    <w:name w:val="网格型1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a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9B4FA-DA79-4D7F-99F5-A6681AD9D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0</TotalTime>
  <Pages>8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贺贺~</dc:creator>
  <cp:lastModifiedBy>candy</cp:lastModifiedBy>
  <cp:revision>2</cp:revision>
  <dcterms:created xsi:type="dcterms:W3CDTF">2025-05-15T02:27:00Z</dcterms:created>
  <dcterms:modified xsi:type="dcterms:W3CDTF">2025-05-15T02:27:00Z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B1BF1807EF574F66A21A339DAC186C0B_13</vt:lpwstr>
  </property>
</Properties>
</file>